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3E252" w14:textId="77ED5C77" w:rsidR="00762665" w:rsidRDefault="00762665" w:rsidP="00740A3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ANEXO II</w:t>
      </w:r>
    </w:p>
    <w:p w14:paraId="5A5F785E" w14:textId="30F91BFF" w:rsidR="00ED74E7" w:rsidRPr="00ED74E7" w:rsidRDefault="0029293A" w:rsidP="00740A38">
      <w:pPr>
        <w:jc w:val="center"/>
        <w:rPr>
          <w:rFonts w:ascii="Arial" w:hAnsi="Arial" w:cs="Arial"/>
          <w:b/>
          <w:sz w:val="28"/>
          <w:szCs w:val="28"/>
        </w:rPr>
      </w:pPr>
      <w:r w:rsidRPr="00ED74E7">
        <w:rPr>
          <w:rFonts w:ascii="Arial" w:hAnsi="Arial" w:cs="Arial"/>
          <w:b/>
          <w:sz w:val="28"/>
          <w:szCs w:val="28"/>
        </w:rPr>
        <w:t>FORMULARIO</w:t>
      </w:r>
    </w:p>
    <w:p w14:paraId="7E6253FA" w14:textId="686B8A81" w:rsidR="00740A38" w:rsidRPr="00ED74E7" w:rsidRDefault="00740A38" w:rsidP="00740A38">
      <w:pPr>
        <w:jc w:val="center"/>
        <w:rPr>
          <w:rFonts w:ascii="Arial" w:hAnsi="Arial" w:cs="Arial"/>
          <w:b/>
          <w:sz w:val="28"/>
          <w:szCs w:val="28"/>
        </w:rPr>
      </w:pPr>
      <w:r w:rsidRPr="00ED74E7">
        <w:rPr>
          <w:rFonts w:ascii="Arial" w:hAnsi="Arial" w:cs="Arial"/>
          <w:b/>
          <w:sz w:val="28"/>
          <w:szCs w:val="28"/>
        </w:rPr>
        <w:t>BECA</w:t>
      </w:r>
      <w:r w:rsidR="00ED74E7">
        <w:rPr>
          <w:rFonts w:ascii="Arial" w:hAnsi="Arial" w:cs="Arial"/>
          <w:b/>
          <w:sz w:val="28"/>
          <w:szCs w:val="28"/>
        </w:rPr>
        <w:t>S</w:t>
      </w:r>
      <w:r w:rsidRPr="00ED74E7">
        <w:rPr>
          <w:rFonts w:ascii="Arial" w:hAnsi="Arial" w:cs="Arial"/>
          <w:b/>
          <w:sz w:val="28"/>
          <w:szCs w:val="28"/>
        </w:rPr>
        <w:t xml:space="preserve"> ESTUDIANTIL</w:t>
      </w:r>
      <w:r w:rsidR="00ED74E7">
        <w:rPr>
          <w:rFonts w:ascii="Arial" w:hAnsi="Arial" w:cs="Arial"/>
          <w:b/>
          <w:sz w:val="28"/>
          <w:szCs w:val="28"/>
        </w:rPr>
        <w:t>ES</w:t>
      </w:r>
      <w:r w:rsidR="00ED74E7" w:rsidRPr="00ED74E7">
        <w:rPr>
          <w:rFonts w:ascii="Arial" w:hAnsi="Arial" w:cs="Arial"/>
          <w:b/>
          <w:sz w:val="28"/>
          <w:szCs w:val="28"/>
        </w:rPr>
        <w:t xml:space="preserve"> PARA INVESTIGACIÓN</w:t>
      </w:r>
      <w:r w:rsidR="00ED74E7">
        <w:rPr>
          <w:rFonts w:ascii="Arial" w:hAnsi="Arial" w:cs="Arial"/>
          <w:b/>
          <w:sz w:val="28"/>
          <w:szCs w:val="28"/>
        </w:rPr>
        <w:br/>
      </w:r>
      <w:r w:rsidR="00ED74E7" w:rsidRPr="00ED74E7">
        <w:rPr>
          <w:rFonts w:ascii="Arial" w:hAnsi="Arial" w:cs="Arial"/>
          <w:b/>
          <w:sz w:val="28"/>
          <w:szCs w:val="28"/>
        </w:rPr>
        <w:t xml:space="preserve">DE LA UNIVERSIDAD NACIONAL DE TUCUMÁN </w:t>
      </w:r>
      <w:r w:rsidRPr="00ED74E7">
        <w:rPr>
          <w:rFonts w:ascii="Arial" w:hAnsi="Arial" w:cs="Arial"/>
          <w:b/>
          <w:sz w:val="28"/>
          <w:szCs w:val="28"/>
        </w:rPr>
        <w:t>202</w:t>
      </w:r>
      <w:r w:rsidR="001C3FD5" w:rsidRPr="00ED74E7">
        <w:rPr>
          <w:rFonts w:ascii="Arial" w:hAnsi="Arial" w:cs="Arial"/>
          <w:b/>
          <w:sz w:val="28"/>
          <w:szCs w:val="28"/>
        </w:rPr>
        <w:t>4</w:t>
      </w:r>
    </w:p>
    <w:p w14:paraId="1D3C9688" w14:textId="77777777" w:rsidR="00740A38" w:rsidRPr="00ED74E7" w:rsidRDefault="00740A38" w:rsidP="00740A38">
      <w:pPr>
        <w:pStyle w:val="Default"/>
      </w:pPr>
      <w:r w:rsidRPr="00ED74E7">
        <w:t>Listado de documentación a presentar:</w:t>
      </w:r>
    </w:p>
    <w:p w14:paraId="3867AADC" w14:textId="77777777" w:rsidR="00740A38" w:rsidRPr="00ED74E7" w:rsidRDefault="00740A38" w:rsidP="00740A38">
      <w:pPr>
        <w:pStyle w:val="Default"/>
      </w:pPr>
    </w:p>
    <w:p w14:paraId="7C129063" w14:textId="77777777" w:rsidR="00FE72FF" w:rsidRPr="00ED74E7" w:rsidRDefault="00FE72FF" w:rsidP="00740A38">
      <w:pPr>
        <w:pStyle w:val="Default"/>
      </w:pPr>
    </w:p>
    <w:tbl>
      <w:tblPr>
        <w:tblpPr w:leftFromText="141" w:rightFromText="141" w:vertAnchor="text" w:horzAnchor="margin" w:tblpY="1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780"/>
        <w:gridCol w:w="7029"/>
      </w:tblGrid>
      <w:tr w:rsidR="00740A38" w:rsidRPr="00ED74E7" w14:paraId="1F4C3D3B" w14:textId="77777777" w:rsidTr="00740A38">
        <w:trPr>
          <w:trHeight w:val="284"/>
        </w:trPr>
        <w:tc>
          <w:tcPr>
            <w:tcW w:w="1417" w:type="pct"/>
            <w:shd w:val="clear" w:color="auto" w:fill="D9D9D9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F3A1754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sz w:val="24"/>
                <w:szCs w:val="24"/>
              </w:rPr>
              <w:t>Nombre del archivo</w:t>
            </w:r>
          </w:p>
        </w:tc>
        <w:tc>
          <w:tcPr>
            <w:tcW w:w="3583" w:type="pct"/>
            <w:shd w:val="clear" w:color="auto" w:fill="D9D9D9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29DEAFA" w14:textId="77777777" w:rsidR="00740A38" w:rsidRPr="00ED74E7" w:rsidRDefault="00740A38" w:rsidP="00435E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740A38" w:rsidRPr="00ED74E7" w14:paraId="714846E8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AD5D40E" w14:textId="77777777" w:rsidR="00740A38" w:rsidRPr="00ED74E7" w:rsidRDefault="00740A38" w:rsidP="00740A38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apellido.nombre.1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834EBD7" w14:textId="77777777" w:rsidR="00740A38" w:rsidRPr="00ED74E7" w:rsidRDefault="00740A38" w:rsidP="00435EB7">
            <w:pPr>
              <w:rPr>
                <w:rFonts w:ascii="Arial" w:hAnsi="Arial" w:cs="Arial"/>
                <w:sz w:val="24"/>
                <w:szCs w:val="24"/>
              </w:rPr>
            </w:pPr>
            <w:r w:rsidRPr="00ED74E7">
              <w:rPr>
                <w:rFonts w:ascii="Arial" w:hAnsi="Arial" w:cs="Arial"/>
                <w:sz w:val="24"/>
                <w:szCs w:val="24"/>
              </w:rPr>
              <w:t xml:space="preserve">Formulario de solicitud completo </w:t>
            </w:r>
          </w:p>
        </w:tc>
      </w:tr>
      <w:tr w:rsidR="00740A38" w:rsidRPr="00ED74E7" w14:paraId="5A119E85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CD52E22" w14:textId="77777777" w:rsidR="00740A38" w:rsidRPr="00ED74E7" w:rsidRDefault="00740A38" w:rsidP="00740A38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apellido.nombre.2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957D84C" w14:textId="77777777" w:rsidR="00740A38" w:rsidRPr="00ED74E7" w:rsidRDefault="00740A38" w:rsidP="00435E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>Fotocopia DNI</w:t>
            </w:r>
          </w:p>
        </w:tc>
      </w:tr>
      <w:tr w:rsidR="00740A38" w:rsidRPr="00ED74E7" w14:paraId="6ED8C0DF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0FB3605" w14:textId="77777777" w:rsidR="00740A38" w:rsidRPr="00ED74E7" w:rsidRDefault="00740A38" w:rsidP="00740A38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apellido.nombre.3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054589F" w14:textId="77777777" w:rsidR="00740A38" w:rsidRPr="00ED74E7" w:rsidRDefault="00606680" w:rsidP="00FE72F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 xml:space="preserve">Constancia de Antecedentes </w:t>
            </w:r>
            <w:r w:rsidR="00FE72FF" w:rsidRPr="00ED74E7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>cadémicos (</w:t>
            </w:r>
            <w:r w:rsidR="00FE72FF" w:rsidRPr="00ED74E7">
              <w:rPr>
                <w:rFonts w:ascii="Arial" w:hAnsi="Arial" w:cs="Arial"/>
                <w:color w:val="000000"/>
                <w:sz w:val="24"/>
                <w:szCs w:val="24"/>
              </w:rPr>
              <w:t>página 3 del formulario)</w:t>
            </w:r>
          </w:p>
        </w:tc>
      </w:tr>
      <w:tr w:rsidR="00740A38" w:rsidRPr="00ED74E7" w14:paraId="16821B2E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6C279F" w14:textId="77777777" w:rsidR="00740A38" w:rsidRPr="00ED74E7" w:rsidRDefault="00FE72FF" w:rsidP="00740A38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apellido.nombre.4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C38B4F0" w14:textId="77777777" w:rsidR="00740A38" w:rsidRPr="00ED74E7" w:rsidRDefault="00FE72FF" w:rsidP="00435EB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 xml:space="preserve">Estado académico </w:t>
            </w:r>
          </w:p>
        </w:tc>
      </w:tr>
      <w:tr w:rsidR="00FE72FF" w:rsidRPr="00ED74E7" w14:paraId="1712A6C9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596BD6" w14:textId="77777777" w:rsidR="00FE72FF" w:rsidRPr="00ED74E7" w:rsidRDefault="00FE72FF" w:rsidP="00FE72F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apellido.nombre.5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98AA618" w14:textId="77777777" w:rsidR="00FE72FF" w:rsidRPr="00ED74E7" w:rsidRDefault="00FE72FF" w:rsidP="00FE72FF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>Documentación probatoria</w:t>
            </w:r>
            <w:r w:rsidR="00F4699A" w:rsidRPr="00ED74E7">
              <w:rPr>
                <w:rFonts w:ascii="Arial" w:hAnsi="Arial" w:cs="Arial"/>
                <w:color w:val="000000"/>
                <w:sz w:val="24"/>
                <w:szCs w:val="24"/>
              </w:rPr>
              <w:t xml:space="preserve"> de los antecedentes declarados en el formulario</w:t>
            </w:r>
          </w:p>
        </w:tc>
      </w:tr>
      <w:tr w:rsidR="00FE72FF" w:rsidRPr="00ED74E7" w14:paraId="65E955A6" w14:textId="77777777" w:rsidTr="00740A38">
        <w:trPr>
          <w:trHeight w:val="284"/>
        </w:trPr>
        <w:tc>
          <w:tcPr>
            <w:tcW w:w="1417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952C1C" w14:textId="77777777" w:rsidR="00FE72FF" w:rsidRPr="00ED74E7" w:rsidRDefault="00FE72FF" w:rsidP="00FE72F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apellido.nombre.6</w:t>
            </w:r>
          </w:p>
          <w:p w14:paraId="12CA05C4" w14:textId="77777777" w:rsidR="00FE72FF" w:rsidRPr="00ED74E7" w:rsidRDefault="00FE72FF" w:rsidP="00FE72F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b/>
                <w:color w:val="000000"/>
                <w:sz w:val="24"/>
                <w:szCs w:val="24"/>
              </w:rPr>
              <w:t>apellido.nombre.7</w:t>
            </w:r>
          </w:p>
        </w:tc>
        <w:tc>
          <w:tcPr>
            <w:tcW w:w="3583" w:type="pct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4BF0A4" w14:textId="77777777" w:rsidR="00FE72FF" w:rsidRPr="00ED74E7" w:rsidRDefault="00FE72FF" w:rsidP="00FE72F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ED74E7">
              <w:rPr>
                <w:rFonts w:ascii="Arial" w:hAnsi="Arial" w:cs="Arial"/>
                <w:i/>
                <w:color w:val="000000"/>
                <w:sz w:val="24"/>
                <w:szCs w:val="24"/>
              </w:rPr>
              <w:t>Curriculum</w:t>
            </w:r>
            <w:proofErr w:type="spellEnd"/>
            <w:r w:rsidRPr="00ED74E7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vitae</w:t>
            </w: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 xml:space="preserve"> resumido (hasta </w:t>
            </w:r>
            <w:r w:rsidR="00F4699A" w:rsidRPr="00ED74E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 xml:space="preserve"> páginas) del Director </w:t>
            </w:r>
          </w:p>
          <w:p w14:paraId="5B5BA582" w14:textId="77777777" w:rsidR="00FE72FF" w:rsidRPr="00ED74E7" w:rsidRDefault="00FE72FF" w:rsidP="00FE72F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74E7">
              <w:rPr>
                <w:rFonts w:ascii="Arial" w:hAnsi="Arial" w:cs="Arial"/>
                <w:color w:val="000000"/>
                <w:sz w:val="24"/>
                <w:szCs w:val="24"/>
              </w:rPr>
              <w:t>y Co-Director</w:t>
            </w:r>
          </w:p>
        </w:tc>
      </w:tr>
    </w:tbl>
    <w:p w14:paraId="4387B0F3" w14:textId="77777777" w:rsidR="00740A38" w:rsidRPr="00ED74E7" w:rsidRDefault="00740A38" w:rsidP="00740A38">
      <w:pPr>
        <w:pStyle w:val="Default"/>
        <w:ind w:left="511" w:hanging="227"/>
      </w:pPr>
    </w:p>
    <w:p w14:paraId="479C267B" w14:textId="77777777" w:rsidR="00740A38" w:rsidRPr="00ED74E7" w:rsidRDefault="00740A38" w:rsidP="00740A38">
      <w:pPr>
        <w:pStyle w:val="Default"/>
        <w:jc w:val="both"/>
      </w:pPr>
    </w:p>
    <w:p w14:paraId="4C7D0C1B" w14:textId="77777777" w:rsidR="00740A38" w:rsidRPr="00ED74E7" w:rsidRDefault="00740A38" w:rsidP="00740A38">
      <w:pPr>
        <w:pStyle w:val="Default"/>
        <w:jc w:val="both"/>
      </w:pPr>
      <w:r w:rsidRPr="00ED74E7">
        <w:t>Esta documentación deberá enviarse a la dirección:</w:t>
      </w:r>
    </w:p>
    <w:p w14:paraId="74465653" w14:textId="77777777" w:rsidR="00740A38" w:rsidRPr="00ED74E7" w:rsidRDefault="00740A38" w:rsidP="00740A38">
      <w:pPr>
        <w:pStyle w:val="Default"/>
        <w:jc w:val="both"/>
      </w:pPr>
    </w:p>
    <w:p w14:paraId="496AAB48" w14:textId="7A33E927" w:rsidR="00740A38" w:rsidRPr="00ED74E7" w:rsidRDefault="00740A38" w:rsidP="00740A38">
      <w:pPr>
        <w:pStyle w:val="Default"/>
        <w:jc w:val="both"/>
      </w:pPr>
      <w:r w:rsidRPr="00ED74E7">
        <w:t>becas@ct.unt.edu.ar</w:t>
      </w:r>
    </w:p>
    <w:p w14:paraId="1C39D02F" w14:textId="77777777" w:rsidR="00740A38" w:rsidRPr="00ED74E7" w:rsidRDefault="00740A38" w:rsidP="00740A38">
      <w:pPr>
        <w:pStyle w:val="Default"/>
        <w:jc w:val="both"/>
      </w:pPr>
    </w:p>
    <w:p w14:paraId="70F46B8B" w14:textId="43380F96" w:rsidR="00ED74E7" w:rsidRDefault="00740A38" w:rsidP="00740A38">
      <w:pPr>
        <w:pStyle w:val="Default"/>
        <w:jc w:val="both"/>
      </w:pPr>
      <w:r w:rsidRPr="00ED74E7">
        <w:t>E</w:t>
      </w:r>
      <w:r w:rsidR="00606680" w:rsidRPr="00ED74E7">
        <w:t>l</w:t>
      </w:r>
      <w:r w:rsidRPr="00ED74E7">
        <w:t xml:space="preserve"> formulario se considera una declaración jurada y la fidelidad de la información que contenga es responsabilidad </w:t>
      </w:r>
      <w:r w:rsidR="00FE72FF" w:rsidRPr="00ED74E7">
        <w:t xml:space="preserve">tanto del </w:t>
      </w:r>
      <w:r w:rsidRPr="00ED74E7">
        <w:t xml:space="preserve">postulante </w:t>
      </w:r>
      <w:r w:rsidR="00FE72FF" w:rsidRPr="00ED74E7">
        <w:t xml:space="preserve">como </w:t>
      </w:r>
      <w:r w:rsidRPr="00ED74E7">
        <w:t xml:space="preserve">del director y </w:t>
      </w:r>
      <w:proofErr w:type="spellStart"/>
      <w:r w:rsidRPr="00ED74E7">
        <w:t>co</w:t>
      </w:r>
      <w:proofErr w:type="spellEnd"/>
      <w:r w:rsidRPr="00ED74E7">
        <w:t>-director</w:t>
      </w:r>
      <w:r w:rsidR="00FE72FF" w:rsidRPr="00ED74E7">
        <w:t>.</w:t>
      </w:r>
    </w:p>
    <w:p w14:paraId="58BACBD3" w14:textId="77777777" w:rsidR="00ED74E7" w:rsidRDefault="00ED74E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br w:type="page"/>
      </w:r>
    </w:p>
    <w:p w14:paraId="6BCEB6D8" w14:textId="112A51CB" w:rsidR="00FE72FF" w:rsidRPr="00ED74E7" w:rsidRDefault="00FE72FF">
      <w:pPr>
        <w:spacing w:after="0" w:line="240" w:lineRule="auto"/>
        <w:rPr>
          <w:rFonts w:ascii="Arial" w:hAnsi="Arial" w:cs="Arial"/>
        </w:rPr>
        <w:sectPr w:rsidR="00FE72FF" w:rsidRPr="00ED74E7" w:rsidSect="00FE72F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849" w:bottom="1417" w:left="1418" w:header="284" w:footer="708" w:gutter="0"/>
          <w:cols w:space="708"/>
          <w:titlePg/>
          <w:docGrid w:linePitch="360"/>
        </w:sectPr>
      </w:pPr>
    </w:p>
    <w:p w14:paraId="74496657" w14:textId="77777777" w:rsidR="00740A38" w:rsidRPr="00ED74E7" w:rsidRDefault="00740A38" w:rsidP="00740A38">
      <w:pPr>
        <w:jc w:val="center"/>
        <w:rPr>
          <w:rFonts w:ascii="Arial" w:hAnsi="Arial" w:cs="Arial"/>
          <w:b/>
          <w:sz w:val="28"/>
          <w:szCs w:val="28"/>
        </w:rPr>
      </w:pPr>
      <w:r w:rsidRPr="00ED74E7">
        <w:rPr>
          <w:rFonts w:ascii="Arial" w:hAnsi="Arial" w:cs="Arial"/>
          <w:b/>
          <w:sz w:val="28"/>
          <w:szCs w:val="28"/>
        </w:rPr>
        <w:lastRenderedPageBreak/>
        <w:t xml:space="preserve">FORMULARIO SOLICITUD </w:t>
      </w:r>
    </w:p>
    <w:p w14:paraId="3EE80AC5" w14:textId="5EDB44CF" w:rsidR="00740A38" w:rsidRPr="00ED74E7" w:rsidRDefault="00740A38" w:rsidP="00740A38">
      <w:pPr>
        <w:jc w:val="center"/>
        <w:rPr>
          <w:rFonts w:ascii="Arial" w:hAnsi="Arial" w:cs="Arial"/>
          <w:b/>
          <w:sz w:val="28"/>
          <w:szCs w:val="28"/>
        </w:rPr>
      </w:pPr>
      <w:r w:rsidRPr="00ED74E7">
        <w:rPr>
          <w:rFonts w:ascii="Arial" w:hAnsi="Arial" w:cs="Arial"/>
          <w:b/>
          <w:sz w:val="28"/>
          <w:szCs w:val="28"/>
        </w:rPr>
        <w:t>BECA</w:t>
      </w:r>
      <w:r w:rsidR="00ED74E7">
        <w:rPr>
          <w:rFonts w:ascii="Arial" w:hAnsi="Arial" w:cs="Arial"/>
          <w:b/>
          <w:sz w:val="28"/>
          <w:szCs w:val="28"/>
        </w:rPr>
        <w:t>S</w:t>
      </w:r>
      <w:r w:rsidRPr="00ED74E7">
        <w:rPr>
          <w:rFonts w:ascii="Arial" w:hAnsi="Arial" w:cs="Arial"/>
          <w:b/>
          <w:sz w:val="28"/>
          <w:szCs w:val="28"/>
        </w:rPr>
        <w:t xml:space="preserve"> ESTUDIANTIL</w:t>
      </w:r>
      <w:r w:rsidR="00ED74E7">
        <w:rPr>
          <w:rFonts w:ascii="Arial" w:hAnsi="Arial" w:cs="Arial"/>
          <w:b/>
          <w:sz w:val="28"/>
          <w:szCs w:val="28"/>
        </w:rPr>
        <w:t>ES</w:t>
      </w:r>
      <w:r w:rsidRPr="00ED74E7">
        <w:rPr>
          <w:rFonts w:ascii="Arial" w:hAnsi="Arial" w:cs="Arial"/>
          <w:b/>
          <w:sz w:val="28"/>
          <w:szCs w:val="28"/>
        </w:rPr>
        <w:t xml:space="preserve"> </w:t>
      </w:r>
      <w:r w:rsidR="00ED74E7">
        <w:rPr>
          <w:rFonts w:ascii="Arial" w:hAnsi="Arial" w:cs="Arial"/>
          <w:b/>
          <w:sz w:val="28"/>
          <w:szCs w:val="28"/>
        </w:rPr>
        <w:t>PARA INVESTIGACIÓN</w:t>
      </w:r>
      <w:r w:rsidR="00ED74E7">
        <w:rPr>
          <w:rFonts w:ascii="Arial" w:hAnsi="Arial" w:cs="Arial"/>
          <w:b/>
          <w:sz w:val="28"/>
          <w:szCs w:val="28"/>
        </w:rPr>
        <w:br/>
        <w:t xml:space="preserve">DE LA UNIVERSIDAD NACIONAL DE TUCUMÁN </w:t>
      </w:r>
      <w:r w:rsidR="00606680" w:rsidRPr="00ED74E7">
        <w:rPr>
          <w:rFonts w:ascii="Arial" w:hAnsi="Arial" w:cs="Arial"/>
          <w:b/>
          <w:sz w:val="28"/>
          <w:szCs w:val="28"/>
        </w:rPr>
        <w:t>202</w:t>
      </w:r>
      <w:r w:rsidR="00ED74E7">
        <w:rPr>
          <w:rFonts w:ascii="Arial" w:hAnsi="Arial" w:cs="Arial"/>
          <w:b/>
          <w:sz w:val="28"/>
          <w:szCs w:val="28"/>
        </w:rPr>
        <w:t>4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238"/>
        <w:gridCol w:w="7458"/>
      </w:tblGrid>
      <w:tr w:rsidR="00740A38" w:rsidRPr="00ED74E7" w14:paraId="67545140" w14:textId="77777777" w:rsidTr="00606680">
        <w:trPr>
          <w:trHeight w:hRule="exact" w:val="284"/>
        </w:trPr>
        <w:tc>
          <w:tcPr>
            <w:tcW w:w="5000" w:type="pct"/>
            <w:gridSpan w:val="2"/>
            <w:shd w:val="clear" w:color="auto" w:fill="C0C0C0"/>
            <w:tcMar>
              <w:top w:w="0" w:type="dxa"/>
              <w:bottom w:w="0" w:type="dxa"/>
            </w:tcMar>
            <w:vAlign w:val="center"/>
          </w:tcPr>
          <w:p w14:paraId="6E3AF84B" w14:textId="77777777" w:rsidR="00740A38" w:rsidRPr="00ED74E7" w:rsidRDefault="00740A38" w:rsidP="00435EB7">
            <w:pPr>
              <w:ind w:left="142"/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>Datos personales del solicitante</w:t>
            </w:r>
          </w:p>
        </w:tc>
      </w:tr>
      <w:tr w:rsidR="00740A38" w:rsidRPr="00ED74E7" w14:paraId="44F29D62" w14:textId="77777777" w:rsidTr="00606680">
        <w:trPr>
          <w:trHeight w:hRule="exact" w:val="527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28BDF5C5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Apellido y Nombres: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1A8A412A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2D180ABC" w14:textId="77777777" w:rsidTr="00606680">
        <w:trPr>
          <w:trHeight w:hRule="exact" w:val="563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2A8C8A20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CUIL: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6C9BB913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40A38" w:rsidRPr="00ED74E7" w14:paraId="2F0E54C9" w14:textId="77777777" w:rsidTr="00606680">
        <w:trPr>
          <w:trHeight w:hRule="exact" w:val="571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0E60997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 Nacimiento: (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dd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/mm/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aa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2AEBB1B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64D017BE" w14:textId="77777777" w:rsidTr="00606680">
        <w:trPr>
          <w:trHeight w:hRule="exact" w:val="565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53D7748A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Nacionalidad: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0B9EC3F4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10BD1A11" w14:textId="77777777" w:rsidTr="00606680">
        <w:trPr>
          <w:trHeight w:hRule="exact" w:val="737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1E2BC56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Domicilio Actual: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1040605A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761E4739" w14:textId="77777777" w:rsidTr="00606680">
        <w:trPr>
          <w:trHeight w:hRule="exact" w:val="541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419DA896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585954FD" w14:textId="77777777" w:rsidR="00740A38" w:rsidRPr="00ED74E7" w:rsidRDefault="00740A38" w:rsidP="00435E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0A38" w:rsidRPr="00ED74E7" w14:paraId="58FF50CD" w14:textId="77777777" w:rsidTr="00606680">
        <w:trPr>
          <w:trHeight w:hRule="exact" w:val="563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029F4355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Teléfono celular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32E6BD77" w14:textId="77777777" w:rsidR="00740A38" w:rsidRPr="00ED74E7" w:rsidRDefault="00740A38" w:rsidP="00435E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0A38" w:rsidRPr="00ED74E7" w14:paraId="7D549CB7" w14:textId="77777777" w:rsidTr="00606680">
        <w:trPr>
          <w:trHeight w:hRule="exact" w:val="557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55CBBFC2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048855EA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1D738F2C" w14:textId="77777777" w:rsidTr="00606680">
        <w:trPr>
          <w:trHeight w:hRule="exact" w:val="579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320D06DA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Carrera que cursa: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38CCA21A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3F1CF6CD" w14:textId="77777777" w:rsidTr="00606680">
        <w:trPr>
          <w:trHeight w:hRule="exact" w:val="559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754848A6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Facultad: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7117F4F3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534FF4C" w14:textId="77777777" w:rsidR="00740A38" w:rsidRPr="00ED74E7" w:rsidRDefault="00740A38" w:rsidP="00740A38">
      <w:pPr>
        <w:rPr>
          <w:rFonts w:ascii="Arial" w:hAnsi="Arial" w:cs="Arial"/>
        </w:rPr>
      </w:pP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238"/>
        <w:gridCol w:w="7458"/>
      </w:tblGrid>
      <w:tr w:rsidR="00740A38" w:rsidRPr="00ED74E7" w14:paraId="418315CB" w14:textId="77777777" w:rsidTr="00606680">
        <w:trPr>
          <w:trHeight w:hRule="exact" w:val="284"/>
        </w:trPr>
        <w:tc>
          <w:tcPr>
            <w:tcW w:w="5000" w:type="pct"/>
            <w:gridSpan w:val="2"/>
            <w:shd w:val="clear" w:color="auto" w:fill="C0C0C0"/>
            <w:tcMar>
              <w:top w:w="0" w:type="dxa"/>
              <w:bottom w:w="0" w:type="dxa"/>
            </w:tcMar>
            <w:vAlign w:val="center"/>
          </w:tcPr>
          <w:p w14:paraId="548305D1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 xml:space="preserve"> Datos de la beca </w:t>
            </w:r>
          </w:p>
        </w:tc>
      </w:tr>
      <w:tr w:rsidR="00740A38" w:rsidRPr="00ED74E7" w14:paraId="4651EF27" w14:textId="77777777" w:rsidTr="00606680">
        <w:trPr>
          <w:trHeight w:hRule="exact" w:val="727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5CE7D1AE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Título del  Plan de Beca: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4463DE3F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740A38" w:rsidRPr="00ED74E7" w14:paraId="15E3AAFA" w14:textId="77777777" w:rsidTr="00606680">
        <w:trPr>
          <w:trHeight w:hRule="exact" w:val="775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505083F5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Lugar en donde se desarrollará   el plan de trabajo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3BE33136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740A38" w:rsidRPr="00ED74E7" w14:paraId="4D58E72A" w14:textId="77777777" w:rsidTr="00606680">
        <w:trPr>
          <w:trHeight w:hRule="exact" w:val="775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5A2301CD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Director del Proyecto en el que se integrará el becario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0C08EC2B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740A38" w:rsidRPr="00ED74E7" w14:paraId="07858984" w14:textId="77777777" w:rsidTr="00606680">
        <w:trPr>
          <w:trHeight w:hRule="exact" w:val="775"/>
        </w:trPr>
        <w:tc>
          <w:tcPr>
            <w:tcW w:w="1154" w:type="pct"/>
            <w:tcMar>
              <w:top w:w="0" w:type="dxa"/>
              <w:bottom w:w="0" w:type="dxa"/>
            </w:tcMar>
            <w:vAlign w:val="center"/>
          </w:tcPr>
          <w:p w14:paraId="66A92347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Título del Proyecto en el que se integrará el becario </w:t>
            </w:r>
          </w:p>
        </w:tc>
        <w:tc>
          <w:tcPr>
            <w:tcW w:w="3846" w:type="pct"/>
            <w:tcMar>
              <w:top w:w="0" w:type="dxa"/>
              <w:bottom w:w="0" w:type="dxa"/>
            </w:tcMar>
            <w:vAlign w:val="center"/>
          </w:tcPr>
          <w:p w14:paraId="01BB3FA7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28F94800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7E4BF790" w14:textId="77777777" w:rsidR="00740A38" w:rsidRPr="00ED74E7" w:rsidRDefault="00740A38" w:rsidP="00740A38">
      <w:p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 w:rsidRPr="00ED74E7">
        <w:rPr>
          <w:rFonts w:ascii="Arial" w:hAnsi="Arial" w:cs="Arial"/>
          <w:b/>
          <w:sz w:val="24"/>
          <w:szCs w:val="24"/>
        </w:rPr>
        <w:br w:type="page"/>
      </w:r>
    </w:p>
    <w:p w14:paraId="43653C85" w14:textId="77777777" w:rsidR="00740A38" w:rsidRPr="00ED74E7" w:rsidRDefault="00740A38" w:rsidP="00740A38">
      <w:pPr>
        <w:rPr>
          <w:rFonts w:ascii="Arial" w:hAnsi="Arial" w:cs="Arial"/>
          <w:b/>
          <w:sz w:val="16"/>
          <w:szCs w:val="16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28"/>
        <w:gridCol w:w="3414"/>
        <w:gridCol w:w="3497"/>
      </w:tblGrid>
      <w:tr w:rsidR="00740A38" w:rsidRPr="00ED74E7" w14:paraId="40D8042B" w14:textId="77777777" w:rsidTr="00435EB7">
        <w:trPr>
          <w:trHeight w:hRule="exact" w:val="397"/>
        </w:trPr>
        <w:tc>
          <w:tcPr>
            <w:tcW w:w="5000" w:type="pct"/>
            <w:gridSpan w:val="3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DCF9D73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>Datos del Director de Beca</w:t>
            </w:r>
          </w:p>
        </w:tc>
      </w:tr>
      <w:tr w:rsidR="00740A38" w:rsidRPr="00ED74E7" w14:paraId="0A50AD1D" w14:textId="77777777" w:rsidTr="00435EB7">
        <w:trPr>
          <w:trHeight w:val="391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3A24B2B9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Apellido y Nombres:</w:t>
            </w:r>
          </w:p>
        </w:tc>
        <w:tc>
          <w:tcPr>
            <w:tcW w:w="3512" w:type="pct"/>
            <w:gridSpan w:val="2"/>
            <w:tcMar>
              <w:top w:w="0" w:type="dxa"/>
              <w:bottom w:w="0" w:type="dxa"/>
            </w:tcMar>
            <w:vAlign w:val="center"/>
          </w:tcPr>
          <w:p w14:paraId="2CE93987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-CUIL:</w:t>
            </w:r>
          </w:p>
        </w:tc>
      </w:tr>
      <w:tr w:rsidR="00740A38" w:rsidRPr="00ED74E7" w14:paraId="32476F27" w14:textId="77777777" w:rsidTr="00435EB7">
        <w:trPr>
          <w:trHeight w:val="391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540DE66F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3512" w:type="pct"/>
            <w:gridSpan w:val="2"/>
            <w:tcMar>
              <w:top w:w="0" w:type="dxa"/>
              <w:bottom w:w="0" w:type="dxa"/>
            </w:tcMar>
            <w:vAlign w:val="center"/>
          </w:tcPr>
          <w:p w14:paraId="344E134E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2C5FD837" w14:textId="77777777" w:rsidTr="00435EB7">
        <w:trPr>
          <w:trHeight w:val="391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79800082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Cargo docente: </w:t>
            </w:r>
          </w:p>
        </w:tc>
        <w:tc>
          <w:tcPr>
            <w:tcW w:w="1735" w:type="pct"/>
            <w:tcMar>
              <w:top w:w="0" w:type="dxa"/>
              <w:bottom w:w="0" w:type="dxa"/>
            </w:tcMar>
            <w:vAlign w:val="center"/>
          </w:tcPr>
          <w:p w14:paraId="3EA07729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 xml:space="preserve">                                   </w:t>
            </w:r>
          </w:p>
        </w:tc>
        <w:tc>
          <w:tcPr>
            <w:tcW w:w="1777" w:type="pct"/>
            <w:vAlign w:val="center"/>
          </w:tcPr>
          <w:p w14:paraId="2D082428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bookmarkStart w:id="0" w:name="Listadesplegable8"/>
            <w:r w:rsidRPr="00ED74E7">
              <w:rPr>
                <w:rFonts w:ascii="Arial" w:hAnsi="Arial" w:cs="Arial"/>
                <w:sz w:val="18"/>
                <w:szCs w:val="18"/>
              </w:rPr>
              <w:t>Dedicación:</w:t>
            </w:r>
            <w:bookmarkEnd w:id="0"/>
          </w:p>
        </w:tc>
      </w:tr>
      <w:tr w:rsidR="00740A38" w:rsidRPr="00ED74E7" w14:paraId="73D3CAE9" w14:textId="77777777" w:rsidTr="00435EB7">
        <w:trPr>
          <w:trHeight w:val="391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73F68CF8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Facultad :</w:t>
            </w:r>
          </w:p>
        </w:tc>
        <w:tc>
          <w:tcPr>
            <w:tcW w:w="3512" w:type="pct"/>
            <w:gridSpan w:val="2"/>
            <w:tcMar>
              <w:top w:w="0" w:type="dxa"/>
              <w:bottom w:w="0" w:type="dxa"/>
            </w:tcMar>
            <w:vAlign w:val="center"/>
          </w:tcPr>
          <w:p w14:paraId="548B01E0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7B5401A9" w14:textId="77777777" w:rsidTr="00435EB7">
        <w:trPr>
          <w:trHeight w:val="391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1F1C3300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Categoría:</w:t>
            </w:r>
          </w:p>
        </w:tc>
        <w:tc>
          <w:tcPr>
            <w:tcW w:w="1735" w:type="pct"/>
            <w:tcMar>
              <w:top w:w="0" w:type="dxa"/>
              <w:bottom w:w="0" w:type="dxa"/>
            </w:tcMar>
            <w:vAlign w:val="center"/>
          </w:tcPr>
          <w:p w14:paraId="17DD3F46" w14:textId="77777777" w:rsidR="00740A38" w:rsidRPr="00ED74E7" w:rsidRDefault="00740A38" w:rsidP="00435EB7">
            <w:pPr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Programa Incentivos:</w:t>
            </w:r>
          </w:p>
        </w:tc>
        <w:tc>
          <w:tcPr>
            <w:tcW w:w="1777" w:type="pct"/>
            <w:vAlign w:val="center"/>
          </w:tcPr>
          <w:p w14:paraId="1DD123B8" w14:textId="77777777" w:rsidR="00740A38" w:rsidRPr="00ED74E7" w:rsidRDefault="00740A38" w:rsidP="00435EB7">
            <w:pPr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CONICET: </w:t>
            </w:r>
          </w:p>
        </w:tc>
      </w:tr>
      <w:tr w:rsidR="00740A38" w:rsidRPr="00ED74E7" w14:paraId="1E82E80C" w14:textId="77777777" w:rsidTr="00435EB7">
        <w:trPr>
          <w:trHeight w:val="934"/>
        </w:trPr>
        <w:tc>
          <w:tcPr>
            <w:tcW w:w="1488" w:type="pct"/>
            <w:tcMar>
              <w:top w:w="0" w:type="dxa"/>
              <w:bottom w:w="0" w:type="dxa"/>
            </w:tcMar>
            <w:vAlign w:val="center"/>
          </w:tcPr>
          <w:p w14:paraId="60D0BCF5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Lugar de Trabajo</w:t>
            </w:r>
          </w:p>
          <w:p w14:paraId="42EDF9EA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Cátedra / Instituto:</w:t>
            </w:r>
          </w:p>
        </w:tc>
        <w:tc>
          <w:tcPr>
            <w:tcW w:w="3512" w:type="pct"/>
            <w:gridSpan w:val="2"/>
            <w:tcMar>
              <w:top w:w="0" w:type="dxa"/>
              <w:bottom w:w="0" w:type="dxa"/>
            </w:tcMar>
            <w:vAlign w:val="center"/>
          </w:tcPr>
          <w:p w14:paraId="3E9969F6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</w:tbl>
    <w:p w14:paraId="1F0CDA7F" w14:textId="77777777" w:rsidR="00740A38" w:rsidRPr="00ED74E7" w:rsidRDefault="00740A38" w:rsidP="00740A38">
      <w:pPr>
        <w:jc w:val="both"/>
        <w:rPr>
          <w:rFonts w:ascii="Arial" w:hAnsi="Arial" w:cs="Arial"/>
          <w:b/>
          <w:sz w:val="16"/>
          <w:szCs w:val="16"/>
        </w:rPr>
      </w:pPr>
    </w:p>
    <w:p w14:paraId="4B26EE36" w14:textId="77777777" w:rsidR="00740A38" w:rsidRPr="00ED74E7" w:rsidRDefault="00740A38" w:rsidP="00740A38">
      <w:pPr>
        <w:jc w:val="both"/>
        <w:rPr>
          <w:rFonts w:ascii="Arial" w:hAnsi="Arial" w:cs="Arial"/>
          <w:b/>
          <w:sz w:val="18"/>
          <w:szCs w:val="18"/>
        </w:rPr>
      </w:pPr>
      <w:r w:rsidRPr="00ED74E7">
        <w:rPr>
          <w:rFonts w:ascii="Arial" w:hAnsi="Arial" w:cs="Arial"/>
          <w:b/>
          <w:color w:val="000000"/>
          <w:sz w:val="18"/>
          <w:szCs w:val="18"/>
        </w:rPr>
        <w:t>En caso que el Director considere necesaria</w:t>
      </w:r>
      <w:r w:rsidRPr="00ED74E7">
        <w:rPr>
          <w:rFonts w:ascii="Arial" w:hAnsi="Arial" w:cs="Arial"/>
          <w:b/>
          <w:sz w:val="18"/>
          <w:szCs w:val="18"/>
        </w:rPr>
        <w:t xml:space="preserve"> la inclusión de un Co-Director de Beca, deberá completar los datos personales que se solicitan a continuación y fundamentar </w:t>
      </w:r>
      <w:r w:rsidR="00606680" w:rsidRPr="00ED74E7">
        <w:rPr>
          <w:rFonts w:ascii="Arial" w:hAnsi="Arial" w:cs="Arial"/>
          <w:b/>
          <w:sz w:val="18"/>
          <w:szCs w:val="18"/>
        </w:rPr>
        <w:t>claramente los motivos que hacen necesaria tal inclusión</w:t>
      </w:r>
      <w:r w:rsidRPr="00ED74E7">
        <w:rPr>
          <w:rFonts w:ascii="Arial" w:hAnsi="Arial" w:cs="Arial"/>
          <w:b/>
          <w:sz w:val="18"/>
          <w:szCs w:val="18"/>
        </w:rPr>
        <w:t>.</w:t>
      </w:r>
    </w:p>
    <w:p w14:paraId="2F8D70AC" w14:textId="77777777" w:rsidR="00740A38" w:rsidRPr="00ED74E7" w:rsidRDefault="00740A38" w:rsidP="00740A38">
      <w:pPr>
        <w:rPr>
          <w:rFonts w:ascii="Arial" w:hAnsi="Arial" w:cs="Arial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26"/>
        <w:gridCol w:w="3414"/>
        <w:gridCol w:w="3499"/>
      </w:tblGrid>
      <w:tr w:rsidR="00740A38" w:rsidRPr="00ED74E7" w14:paraId="065C094B" w14:textId="77777777" w:rsidTr="00435EB7">
        <w:trPr>
          <w:trHeight w:hRule="exact" w:val="397"/>
        </w:trPr>
        <w:tc>
          <w:tcPr>
            <w:tcW w:w="5000" w:type="pct"/>
            <w:gridSpan w:val="3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0285544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 xml:space="preserve">  Datos del Co-Director de Beca</w:t>
            </w:r>
          </w:p>
        </w:tc>
      </w:tr>
      <w:tr w:rsidR="00740A38" w:rsidRPr="00ED74E7" w14:paraId="0AE6CDD1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13DD31D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Apellido y Nombres:</w:t>
            </w:r>
          </w:p>
        </w:tc>
        <w:tc>
          <w:tcPr>
            <w:tcW w:w="3513" w:type="pct"/>
            <w:gridSpan w:val="2"/>
            <w:tcMar>
              <w:top w:w="0" w:type="dxa"/>
              <w:bottom w:w="0" w:type="dxa"/>
            </w:tcMar>
            <w:vAlign w:val="center"/>
          </w:tcPr>
          <w:p w14:paraId="27CD529B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-CUIL:</w:t>
            </w:r>
          </w:p>
        </w:tc>
      </w:tr>
      <w:tr w:rsidR="00740A38" w:rsidRPr="00ED74E7" w14:paraId="7C92F623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537285AB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3513" w:type="pct"/>
            <w:gridSpan w:val="2"/>
            <w:tcMar>
              <w:top w:w="0" w:type="dxa"/>
              <w:bottom w:w="0" w:type="dxa"/>
            </w:tcMar>
            <w:vAlign w:val="center"/>
          </w:tcPr>
          <w:p w14:paraId="6B7EDA8B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2FF3E9BC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2CF98F6E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Cargo docente: </w:t>
            </w:r>
          </w:p>
        </w:tc>
        <w:tc>
          <w:tcPr>
            <w:tcW w:w="1735" w:type="pct"/>
            <w:tcMar>
              <w:top w:w="0" w:type="dxa"/>
              <w:bottom w:w="0" w:type="dxa"/>
            </w:tcMar>
            <w:vAlign w:val="center"/>
          </w:tcPr>
          <w:p w14:paraId="7D004C65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b/>
              </w:rPr>
              <w:t xml:space="preserve">                                   </w:t>
            </w:r>
          </w:p>
        </w:tc>
        <w:tc>
          <w:tcPr>
            <w:tcW w:w="1778" w:type="pct"/>
            <w:vAlign w:val="center"/>
          </w:tcPr>
          <w:p w14:paraId="0F7FABF1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Dedicación:</w:t>
            </w:r>
          </w:p>
        </w:tc>
      </w:tr>
      <w:tr w:rsidR="00740A38" w:rsidRPr="00ED74E7" w14:paraId="6E3112B4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3B5A991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Facultad / Instituto:</w:t>
            </w:r>
          </w:p>
        </w:tc>
        <w:tc>
          <w:tcPr>
            <w:tcW w:w="3513" w:type="pct"/>
            <w:gridSpan w:val="2"/>
            <w:tcMar>
              <w:top w:w="0" w:type="dxa"/>
              <w:bottom w:w="0" w:type="dxa"/>
            </w:tcMar>
            <w:vAlign w:val="center"/>
          </w:tcPr>
          <w:p w14:paraId="1DAF6E8E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7FA99332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6BA76A6A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Categoría:</w:t>
            </w:r>
          </w:p>
        </w:tc>
        <w:tc>
          <w:tcPr>
            <w:tcW w:w="1735" w:type="pct"/>
            <w:tcMar>
              <w:top w:w="0" w:type="dxa"/>
              <w:bottom w:w="0" w:type="dxa"/>
            </w:tcMar>
            <w:vAlign w:val="center"/>
          </w:tcPr>
          <w:p w14:paraId="10AA5B6C" w14:textId="77777777" w:rsidR="00740A38" w:rsidRPr="00ED74E7" w:rsidRDefault="00740A38" w:rsidP="00435EB7">
            <w:pPr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Programa Incentivos:</w:t>
            </w:r>
          </w:p>
        </w:tc>
        <w:tc>
          <w:tcPr>
            <w:tcW w:w="1778" w:type="pct"/>
            <w:vAlign w:val="center"/>
          </w:tcPr>
          <w:p w14:paraId="7281FBE6" w14:textId="77777777" w:rsidR="00740A38" w:rsidRPr="00ED74E7" w:rsidRDefault="00740A38" w:rsidP="00435EB7">
            <w:pPr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CONICET: </w:t>
            </w:r>
          </w:p>
        </w:tc>
      </w:tr>
      <w:tr w:rsidR="00740A38" w:rsidRPr="00ED74E7" w14:paraId="3810F812" w14:textId="77777777" w:rsidTr="00435EB7">
        <w:trPr>
          <w:trHeight w:val="593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2780F40E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Lugar de Trabajo</w:t>
            </w:r>
          </w:p>
          <w:p w14:paraId="191F7F8D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Cátedra / Instituto:</w:t>
            </w:r>
          </w:p>
        </w:tc>
        <w:tc>
          <w:tcPr>
            <w:tcW w:w="3513" w:type="pct"/>
            <w:gridSpan w:val="2"/>
            <w:tcMar>
              <w:top w:w="0" w:type="dxa"/>
              <w:bottom w:w="0" w:type="dxa"/>
            </w:tcMar>
            <w:vAlign w:val="center"/>
          </w:tcPr>
          <w:p w14:paraId="686CFC1E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57E52FAE" w14:textId="77777777" w:rsidTr="00435EB7">
        <w:trPr>
          <w:trHeight w:val="391"/>
        </w:trPr>
        <w:tc>
          <w:tcPr>
            <w:tcW w:w="1487" w:type="pct"/>
            <w:tcMar>
              <w:top w:w="0" w:type="dxa"/>
              <w:bottom w:w="0" w:type="dxa"/>
            </w:tcMar>
            <w:vAlign w:val="center"/>
          </w:tcPr>
          <w:p w14:paraId="7E0996F6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Nº de becarios presentados a la presente convocatoria:</w:t>
            </w:r>
          </w:p>
        </w:tc>
        <w:tc>
          <w:tcPr>
            <w:tcW w:w="3513" w:type="pct"/>
            <w:gridSpan w:val="2"/>
            <w:tcMar>
              <w:top w:w="0" w:type="dxa"/>
              <w:bottom w:w="0" w:type="dxa"/>
            </w:tcMar>
            <w:vAlign w:val="center"/>
          </w:tcPr>
          <w:p w14:paraId="50F1660F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</w:tbl>
    <w:p w14:paraId="07C65BBC" w14:textId="77777777" w:rsidR="00740A38" w:rsidRPr="00ED74E7" w:rsidRDefault="00740A38" w:rsidP="00740A38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</w:p>
    <w:p w14:paraId="5FB9E6C1" w14:textId="77777777" w:rsidR="00740A38" w:rsidRPr="00ED74E7" w:rsidRDefault="00740A38" w:rsidP="00740A38">
      <w:pPr>
        <w:pBdr>
          <w:bottom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  <w:r w:rsidRPr="00ED74E7">
        <w:rPr>
          <w:rFonts w:ascii="Arial" w:hAnsi="Arial" w:cs="Arial"/>
          <w:b/>
          <w:sz w:val="24"/>
          <w:szCs w:val="24"/>
        </w:rPr>
        <w:t>Justificación del Director para la inclusión de un Co-Director de Beca</w:t>
      </w:r>
    </w:p>
    <w:p w14:paraId="79D66170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p w14:paraId="3064F209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2BA60FEC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1CBDA39C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323A471A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00C68977" w14:textId="1F90A10E" w:rsidR="00ED74E7" w:rsidRDefault="00ED74E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94459D" w14:textId="77777777" w:rsidR="00740A38" w:rsidRPr="00ED74E7" w:rsidRDefault="00F4699A" w:rsidP="00F4699A">
      <w:pPr>
        <w:ind w:left="550" w:hanging="550"/>
        <w:jc w:val="center"/>
        <w:rPr>
          <w:rFonts w:ascii="Arial" w:hAnsi="Arial" w:cs="Arial"/>
          <w:b/>
          <w:sz w:val="24"/>
          <w:szCs w:val="24"/>
        </w:rPr>
      </w:pPr>
      <w:r w:rsidRPr="00ED74E7">
        <w:rPr>
          <w:rFonts w:ascii="Arial" w:hAnsi="Arial" w:cs="Arial"/>
          <w:b/>
          <w:sz w:val="24"/>
          <w:szCs w:val="24"/>
        </w:rPr>
        <w:lastRenderedPageBreak/>
        <w:t>CONSTANCIA  DE LOS ANTECEDENTES ACADÉMICOS</w:t>
      </w:r>
    </w:p>
    <w:p w14:paraId="623F7864" w14:textId="77777777" w:rsidR="00F4699A" w:rsidRPr="00ED74E7" w:rsidRDefault="00F4699A" w:rsidP="00F4699A">
      <w:pPr>
        <w:ind w:left="550" w:hanging="550"/>
        <w:jc w:val="center"/>
        <w:rPr>
          <w:rFonts w:ascii="Arial" w:hAnsi="Arial" w:cs="Arial"/>
          <w:sz w:val="24"/>
          <w:szCs w:val="24"/>
        </w:rPr>
      </w:pPr>
    </w:p>
    <w:p w14:paraId="37FA9043" w14:textId="77777777" w:rsidR="00740A38" w:rsidRPr="00ED74E7" w:rsidRDefault="00740A38" w:rsidP="00740A38">
      <w:pPr>
        <w:jc w:val="both"/>
        <w:rPr>
          <w:rFonts w:ascii="Arial" w:hAnsi="Arial" w:cs="Arial"/>
          <w:sz w:val="24"/>
          <w:szCs w:val="24"/>
        </w:rPr>
      </w:pPr>
      <w:r w:rsidRPr="00ED74E7">
        <w:rPr>
          <w:rFonts w:ascii="Arial" w:hAnsi="Arial" w:cs="Arial"/>
        </w:rPr>
        <w:t>La presente página, una vez completada, debe ser impresa y presentada al Departamento o Sección  Alumnos de la Facultad que corresponda, a fin de que la autoridad competente certifique la información que contiene.</w:t>
      </w:r>
      <w:r w:rsidR="00F4699A" w:rsidRPr="00ED74E7">
        <w:rPr>
          <w:rFonts w:ascii="Arial" w:hAnsi="Arial" w:cs="Arial"/>
        </w:rPr>
        <w:t xml:space="preserve"> 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207"/>
        <w:gridCol w:w="7489"/>
      </w:tblGrid>
      <w:tr w:rsidR="00740A38" w:rsidRPr="00ED74E7" w14:paraId="5F0340B9" w14:textId="77777777" w:rsidTr="00435EB7">
        <w:trPr>
          <w:trHeight w:hRule="exact" w:val="708"/>
        </w:trPr>
        <w:tc>
          <w:tcPr>
            <w:tcW w:w="1138" w:type="pct"/>
            <w:tcMar>
              <w:top w:w="0" w:type="dxa"/>
              <w:bottom w:w="0" w:type="dxa"/>
            </w:tcMar>
            <w:vAlign w:val="center"/>
          </w:tcPr>
          <w:p w14:paraId="227D1E7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Apellido y Nombres postulante:</w:t>
            </w:r>
          </w:p>
        </w:tc>
        <w:tc>
          <w:tcPr>
            <w:tcW w:w="3862" w:type="pct"/>
            <w:tcMar>
              <w:top w:w="0" w:type="dxa"/>
              <w:bottom w:w="0" w:type="dxa"/>
            </w:tcMar>
            <w:vAlign w:val="center"/>
          </w:tcPr>
          <w:p w14:paraId="3505FFE3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423686B3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40DA55B2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1316713F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740A38" w:rsidRPr="00ED74E7" w14:paraId="4FAA87EC" w14:textId="77777777" w:rsidTr="00435EB7">
        <w:trPr>
          <w:trHeight w:hRule="exact" w:val="576"/>
        </w:trPr>
        <w:tc>
          <w:tcPr>
            <w:tcW w:w="1138" w:type="pct"/>
            <w:tcMar>
              <w:top w:w="0" w:type="dxa"/>
              <w:bottom w:w="0" w:type="dxa"/>
            </w:tcMar>
            <w:vAlign w:val="center"/>
          </w:tcPr>
          <w:p w14:paraId="1AD6D3F3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Facultad:</w:t>
            </w:r>
          </w:p>
        </w:tc>
        <w:tc>
          <w:tcPr>
            <w:tcW w:w="3862" w:type="pct"/>
            <w:tcMar>
              <w:top w:w="0" w:type="dxa"/>
              <w:bottom w:w="0" w:type="dxa"/>
            </w:tcMar>
            <w:vAlign w:val="center"/>
          </w:tcPr>
          <w:p w14:paraId="3E8DC37B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5F9113FB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5BB87D44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5C2D49FD" w14:textId="77777777" w:rsidR="00740A38" w:rsidRPr="00ED74E7" w:rsidRDefault="00740A38" w:rsidP="00740A38">
      <w:pPr>
        <w:rPr>
          <w:rFonts w:ascii="Arial" w:hAnsi="Arial" w:cs="Arial"/>
        </w:rPr>
      </w:pPr>
    </w:p>
    <w:tbl>
      <w:tblPr>
        <w:tblW w:w="49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923"/>
        <w:gridCol w:w="5787"/>
      </w:tblGrid>
      <w:tr w:rsidR="00740A38" w:rsidRPr="00ED74E7" w14:paraId="08BE648C" w14:textId="77777777" w:rsidTr="00435EB7">
        <w:trPr>
          <w:trHeight w:hRule="exact" w:val="601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507C6645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color w:val="000000"/>
                <w:sz w:val="18"/>
                <w:szCs w:val="18"/>
              </w:rPr>
              <w:t>Carrera que cursa:</w:t>
            </w: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4F6C4C78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74B59FDC" w14:textId="77777777" w:rsidTr="00435EB7">
        <w:trPr>
          <w:trHeight w:hRule="exact" w:val="699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0B24173E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29C6AD6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Duración Teórica del Plan de Estudios en años: </w:t>
            </w:r>
          </w:p>
          <w:p w14:paraId="45BB47E4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3CC1DFDB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14368C55" w14:textId="77777777" w:rsidTr="00435EB7">
        <w:trPr>
          <w:trHeight w:hRule="exact" w:val="575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76C2A9D0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color w:val="000000"/>
                <w:sz w:val="18"/>
                <w:szCs w:val="18"/>
              </w:rPr>
              <w:t>Año de ingreso:</w:t>
            </w: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24F98A2C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4FD4A272" w14:textId="77777777" w:rsidTr="00435EB7">
        <w:trPr>
          <w:trHeight w:hRule="exact" w:val="555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0BB26443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color w:val="000000"/>
                <w:sz w:val="18"/>
                <w:szCs w:val="18"/>
              </w:rPr>
              <w:t>Nº de materias del  Plan de Estudio:</w:t>
            </w: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55BD0779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59C6D867" w14:textId="77777777" w:rsidTr="00435EB7">
        <w:trPr>
          <w:trHeight w:hRule="exact" w:val="563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2B68C210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color w:val="000000"/>
                <w:sz w:val="18"/>
                <w:szCs w:val="18"/>
              </w:rPr>
              <w:t>Cantidad de Materias Aprobadas:</w:t>
            </w: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6CE9A0B3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40A38" w:rsidRPr="00ED74E7" w14:paraId="42DCC0F8" w14:textId="77777777" w:rsidTr="00435EB7">
        <w:trPr>
          <w:trHeight w:hRule="exact" w:val="699"/>
          <w:jc w:val="center"/>
        </w:trPr>
        <w:tc>
          <w:tcPr>
            <w:tcW w:w="2020" w:type="pct"/>
            <w:tcMar>
              <w:top w:w="0" w:type="dxa"/>
              <w:bottom w:w="0" w:type="dxa"/>
            </w:tcMar>
            <w:vAlign w:val="center"/>
          </w:tcPr>
          <w:p w14:paraId="3C68DE7B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Promedio del  Postulante </w:t>
            </w:r>
          </w:p>
          <w:p w14:paraId="1E2BE037" w14:textId="77777777" w:rsidR="00740A38" w:rsidRPr="00ED74E7" w:rsidRDefault="00740A38" w:rsidP="00435EB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 xml:space="preserve">(incluye 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aplazos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):</w:t>
            </w:r>
          </w:p>
        </w:tc>
        <w:tc>
          <w:tcPr>
            <w:tcW w:w="2980" w:type="pct"/>
            <w:tcMar>
              <w:top w:w="0" w:type="dxa"/>
              <w:bottom w:w="0" w:type="dxa"/>
            </w:tcMar>
            <w:vAlign w:val="center"/>
          </w:tcPr>
          <w:p w14:paraId="1445550E" w14:textId="77777777" w:rsidR="00740A38" w:rsidRPr="00ED74E7" w:rsidRDefault="00740A38" w:rsidP="00435EB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9E3BD7E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20E9449F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5697"/>
      </w:tblGrid>
      <w:tr w:rsidR="00740A38" w:rsidRPr="00ED74E7" w14:paraId="2F0CD5D5" w14:textId="77777777" w:rsidTr="00435EB7">
        <w:trPr>
          <w:trHeight w:hRule="exact" w:val="340"/>
          <w:jc w:val="center"/>
        </w:trPr>
        <w:tc>
          <w:tcPr>
            <w:tcW w:w="9747" w:type="dxa"/>
            <w:gridSpan w:val="2"/>
            <w:shd w:val="clear" w:color="auto" w:fill="D9D9D9"/>
            <w:vAlign w:val="center"/>
          </w:tcPr>
          <w:p w14:paraId="2FFA43EE" w14:textId="77777777" w:rsidR="00740A38" w:rsidRPr="00ED74E7" w:rsidRDefault="00740A38" w:rsidP="00435EB7">
            <w:pPr>
              <w:jc w:val="both"/>
              <w:rPr>
                <w:rFonts w:ascii="Arial" w:hAnsi="Arial" w:cs="Arial"/>
                <w:color w:val="FF0000"/>
              </w:rPr>
            </w:pPr>
            <w:r w:rsidRPr="00ED74E7">
              <w:rPr>
                <w:rFonts w:ascii="Arial" w:hAnsi="Arial" w:cs="Arial"/>
                <w:b/>
                <w:color w:val="000000"/>
              </w:rPr>
              <w:t>Responsable Departamento o Sección alumnos</w:t>
            </w:r>
          </w:p>
        </w:tc>
      </w:tr>
      <w:tr w:rsidR="00740A38" w:rsidRPr="00ED74E7" w14:paraId="3875CD4E" w14:textId="77777777" w:rsidTr="00435EB7">
        <w:trPr>
          <w:trHeight w:hRule="exact" w:val="686"/>
          <w:jc w:val="center"/>
        </w:trPr>
        <w:tc>
          <w:tcPr>
            <w:tcW w:w="4050" w:type="dxa"/>
            <w:vAlign w:val="center"/>
          </w:tcPr>
          <w:p w14:paraId="1A741417" w14:textId="77777777" w:rsidR="00740A38" w:rsidRPr="00ED74E7" w:rsidRDefault="00740A38" w:rsidP="00435EB7">
            <w:pPr>
              <w:jc w:val="right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</w:rPr>
              <w:t>Cargo:</w:t>
            </w:r>
          </w:p>
        </w:tc>
        <w:tc>
          <w:tcPr>
            <w:tcW w:w="5697" w:type="dxa"/>
            <w:vAlign w:val="center"/>
          </w:tcPr>
          <w:p w14:paraId="7233634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569FA161" w14:textId="77777777" w:rsidTr="00435EB7">
        <w:trPr>
          <w:trHeight w:hRule="exact" w:val="851"/>
          <w:jc w:val="center"/>
        </w:trPr>
        <w:tc>
          <w:tcPr>
            <w:tcW w:w="4050" w:type="dxa"/>
            <w:vAlign w:val="center"/>
          </w:tcPr>
          <w:p w14:paraId="1A51E9B4" w14:textId="77777777" w:rsidR="00740A38" w:rsidRPr="00ED74E7" w:rsidRDefault="00740A38" w:rsidP="00435EB7">
            <w:pPr>
              <w:jc w:val="right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</w:rPr>
              <w:t>Firma:</w:t>
            </w:r>
          </w:p>
        </w:tc>
        <w:tc>
          <w:tcPr>
            <w:tcW w:w="5697" w:type="dxa"/>
            <w:vAlign w:val="center"/>
          </w:tcPr>
          <w:p w14:paraId="537F52F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63631579" w14:textId="77777777" w:rsidTr="00435EB7">
        <w:trPr>
          <w:trHeight w:hRule="exact" w:val="976"/>
          <w:jc w:val="center"/>
        </w:trPr>
        <w:tc>
          <w:tcPr>
            <w:tcW w:w="4050" w:type="dxa"/>
            <w:vAlign w:val="center"/>
          </w:tcPr>
          <w:p w14:paraId="44FEEE8A" w14:textId="77777777" w:rsidR="00740A38" w:rsidRPr="00ED74E7" w:rsidRDefault="00740A38" w:rsidP="00435EB7">
            <w:pPr>
              <w:jc w:val="right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</w:rPr>
              <w:t>Sello:</w:t>
            </w:r>
          </w:p>
        </w:tc>
        <w:tc>
          <w:tcPr>
            <w:tcW w:w="5697" w:type="dxa"/>
            <w:vAlign w:val="center"/>
          </w:tcPr>
          <w:p w14:paraId="0311F7F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6B3BB320" w14:textId="77777777" w:rsidR="00740A38" w:rsidRDefault="00740A38" w:rsidP="00740A38">
      <w:pPr>
        <w:jc w:val="both"/>
        <w:rPr>
          <w:rFonts w:ascii="Arial" w:hAnsi="Arial" w:cs="Arial"/>
        </w:rPr>
      </w:pPr>
    </w:p>
    <w:p w14:paraId="3CF47ECD" w14:textId="77777777" w:rsidR="00F97905" w:rsidRDefault="00F97905" w:rsidP="00740A38">
      <w:pPr>
        <w:jc w:val="both"/>
        <w:rPr>
          <w:rFonts w:ascii="Arial" w:hAnsi="Arial" w:cs="Arial"/>
        </w:rPr>
      </w:pPr>
    </w:p>
    <w:p w14:paraId="49D86BD7" w14:textId="77777777" w:rsidR="002B4CA6" w:rsidRDefault="002B4CA6" w:rsidP="00740A38">
      <w:pPr>
        <w:jc w:val="both"/>
        <w:rPr>
          <w:rFonts w:ascii="Arial" w:hAnsi="Arial" w:cs="Arial"/>
        </w:rPr>
      </w:pPr>
    </w:p>
    <w:p w14:paraId="0EADE57C" w14:textId="77777777" w:rsidR="002B4CA6" w:rsidRPr="00ED74E7" w:rsidRDefault="002B4CA6" w:rsidP="00740A38">
      <w:pPr>
        <w:jc w:val="both"/>
        <w:rPr>
          <w:rFonts w:ascii="Arial" w:hAnsi="Arial" w:cs="Arial"/>
        </w:rPr>
      </w:pPr>
      <w:bookmarkStart w:id="1" w:name="_GoBack"/>
      <w:bookmarkEnd w:id="1"/>
    </w:p>
    <w:p w14:paraId="640300D5" w14:textId="77777777" w:rsidR="00740A38" w:rsidRPr="00ED74E7" w:rsidRDefault="00740A38" w:rsidP="00740A38">
      <w:pPr>
        <w:rPr>
          <w:rFonts w:ascii="Arial" w:hAnsi="Arial" w:cs="Arial"/>
          <w:b/>
          <w:color w:val="000000"/>
        </w:rPr>
      </w:pPr>
    </w:p>
    <w:p w14:paraId="6243E463" w14:textId="77777777" w:rsidR="00740A38" w:rsidRPr="00ED74E7" w:rsidRDefault="00740A38" w:rsidP="00740A38">
      <w:pPr>
        <w:pBdr>
          <w:bottom w:val="single" w:sz="4" w:space="1" w:color="auto"/>
        </w:pBdr>
        <w:jc w:val="both"/>
        <w:rPr>
          <w:rFonts w:ascii="Arial" w:hAnsi="Arial" w:cs="Arial"/>
          <w:sz w:val="24"/>
          <w:szCs w:val="24"/>
        </w:rPr>
      </w:pPr>
      <w:r w:rsidRPr="00ED74E7">
        <w:rPr>
          <w:rFonts w:ascii="Arial" w:hAnsi="Arial" w:cs="Arial"/>
          <w:b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A6FC0" wp14:editId="501DDDAF">
                <wp:simplePos x="0" y="0"/>
                <wp:positionH relativeFrom="column">
                  <wp:posOffset>5217160</wp:posOffset>
                </wp:positionH>
                <wp:positionV relativeFrom="page">
                  <wp:posOffset>718185</wp:posOffset>
                </wp:positionV>
                <wp:extent cx="45085" cy="144145"/>
                <wp:effectExtent l="0" t="0" r="0" b="825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E3397" w14:textId="77777777" w:rsidR="00740A38" w:rsidRPr="009D02F3" w:rsidRDefault="00740A38" w:rsidP="00740A3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7A6FC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10.8pt;margin-top:56.55pt;width:3.5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" stroked="f">
                <v:textbox inset="0,0,0,0">
                  <w:txbxContent>
                    <w:p w14:paraId="382E3397" w14:textId="77777777" w:rsidR="00740A38" w:rsidRPr="009D02F3" w:rsidRDefault="00740A38" w:rsidP="00740A38"/>
                  </w:txbxContent>
                </v:textbox>
                <w10:wrap anchory="page"/>
              </v:shape>
            </w:pict>
          </mc:Fallback>
        </mc:AlternateContent>
      </w:r>
      <w:r w:rsidRPr="00ED74E7">
        <w:rPr>
          <w:rFonts w:ascii="Arial" w:hAnsi="Arial" w:cs="Arial"/>
          <w:b/>
          <w:sz w:val="24"/>
          <w:szCs w:val="24"/>
        </w:rPr>
        <w:t>Antecedentes del Postulante</w:t>
      </w:r>
    </w:p>
    <w:p w14:paraId="619D9137" w14:textId="77777777" w:rsidR="00740A38" w:rsidRPr="00ED74E7" w:rsidRDefault="00740A38" w:rsidP="00740A38">
      <w:pPr>
        <w:rPr>
          <w:rFonts w:ascii="Arial" w:hAnsi="Arial" w:cs="Arial"/>
          <w:b/>
        </w:rPr>
      </w:pPr>
      <w:r w:rsidRPr="00ED74E7">
        <w:rPr>
          <w:rFonts w:ascii="Arial" w:hAnsi="Arial" w:cs="Arial"/>
        </w:rPr>
        <w:t>Si los espacios destinados a este efecto le resultan insuficientes, inserte los espacios necesarios.</w:t>
      </w:r>
    </w:p>
    <w:p w14:paraId="74D8D05B" w14:textId="77777777" w:rsidR="00FE72FF" w:rsidRPr="00ED74E7" w:rsidRDefault="00FE72FF" w:rsidP="00740A38">
      <w:pPr>
        <w:rPr>
          <w:rFonts w:ascii="Arial" w:hAnsi="Arial" w:cs="Arial"/>
          <w:b/>
        </w:rPr>
      </w:pPr>
    </w:p>
    <w:p w14:paraId="3CBE2A0C" w14:textId="77777777" w:rsidR="00740A38" w:rsidRPr="00ED74E7" w:rsidRDefault="00740A38" w:rsidP="00740A38">
      <w:pPr>
        <w:rPr>
          <w:rFonts w:ascii="Arial" w:hAnsi="Arial" w:cs="Arial"/>
        </w:rPr>
      </w:pPr>
      <w:r w:rsidRPr="00ED74E7">
        <w:rPr>
          <w:rFonts w:ascii="Arial" w:hAnsi="Arial" w:cs="Arial"/>
          <w:b/>
        </w:rPr>
        <w:t>Actividades Docentes en Universidades Nacionales: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705"/>
        <w:gridCol w:w="4250"/>
        <w:gridCol w:w="798"/>
      </w:tblGrid>
      <w:tr w:rsidR="00740A38" w:rsidRPr="00ED74E7" w14:paraId="60D4A302" w14:textId="77777777" w:rsidTr="00435EB7">
        <w:trPr>
          <w:trHeight w:val="284"/>
        </w:trPr>
        <w:tc>
          <w:tcPr>
            <w:tcW w:w="2412" w:type="pct"/>
            <w:tcBorders>
              <w:right w:val="nil"/>
            </w:tcBorders>
            <w:shd w:val="clear" w:color="auto" w:fill="D9D9D9"/>
            <w:vAlign w:val="center"/>
          </w:tcPr>
          <w:p w14:paraId="665FD2EB" w14:textId="77777777" w:rsidR="00740A38" w:rsidRPr="00ED74E7" w:rsidRDefault="00740A38" w:rsidP="00435EB7">
            <w:pPr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>Actividad actual</w:t>
            </w:r>
          </w:p>
        </w:tc>
        <w:tc>
          <w:tcPr>
            <w:tcW w:w="2179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052B62EF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409" w:type="pct"/>
            <w:tcBorders>
              <w:left w:val="nil"/>
            </w:tcBorders>
            <w:shd w:val="clear" w:color="auto" w:fill="D9D9D9"/>
            <w:vAlign w:val="center"/>
          </w:tcPr>
          <w:p w14:paraId="6C7F0AF7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5792206D" w14:textId="77777777" w:rsidTr="00435EB7">
        <w:trPr>
          <w:trHeight w:val="284"/>
        </w:trPr>
        <w:tc>
          <w:tcPr>
            <w:tcW w:w="2412" w:type="pct"/>
            <w:shd w:val="clear" w:color="auto" w:fill="D9D9D9"/>
            <w:vAlign w:val="center"/>
          </w:tcPr>
          <w:p w14:paraId="587E788A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2179" w:type="pct"/>
            <w:shd w:val="clear" w:color="auto" w:fill="D9D9D9"/>
            <w:vAlign w:val="center"/>
          </w:tcPr>
          <w:p w14:paraId="06E326CB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Cargo</w:t>
            </w:r>
          </w:p>
        </w:tc>
        <w:tc>
          <w:tcPr>
            <w:tcW w:w="409" w:type="pct"/>
            <w:shd w:val="clear" w:color="auto" w:fill="D9D9D9"/>
            <w:vAlign w:val="center"/>
          </w:tcPr>
          <w:p w14:paraId="5353F95C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Año de ingreso</w:t>
            </w:r>
          </w:p>
        </w:tc>
      </w:tr>
      <w:tr w:rsidR="00740A38" w:rsidRPr="00ED74E7" w14:paraId="2AB8C59F" w14:textId="77777777" w:rsidTr="00435EB7">
        <w:trPr>
          <w:trHeight w:val="284"/>
        </w:trPr>
        <w:tc>
          <w:tcPr>
            <w:tcW w:w="2412" w:type="pct"/>
            <w:vAlign w:val="center"/>
          </w:tcPr>
          <w:p w14:paraId="1BF2E5E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79" w:type="pct"/>
            <w:vAlign w:val="center"/>
          </w:tcPr>
          <w:p w14:paraId="506B269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14:paraId="39B33303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313D6687" w14:textId="77777777" w:rsidTr="00435EB7">
        <w:trPr>
          <w:trHeight w:val="284"/>
        </w:trPr>
        <w:tc>
          <w:tcPr>
            <w:tcW w:w="2412" w:type="pct"/>
            <w:vAlign w:val="center"/>
          </w:tcPr>
          <w:p w14:paraId="0D821BD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79" w:type="pct"/>
            <w:vAlign w:val="center"/>
          </w:tcPr>
          <w:p w14:paraId="5372A7A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09" w:type="pct"/>
            <w:vAlign w:val="center"/>
          </w:tcPr>
          <w:p w14:paraId="70957884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B930537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519"/>
        <w:gridCol w:w="3431"/>
        <w:gridCol w:w="966"/>
        <w:gridCol w:w="837"/>
      </w:tblGrid>
      <w:tr w:rsidR="00740A38" w:rsidRPr="00ED74E7" w14:paraId="79E7030A" w14:textId="77777777" w:rsidTr="00435EB7">
        <w:trPr>
          <w:trHeight w:val="284"/>
        </w:trPr>
        <w:tc>
          <w:tcPr>
            <w:tcW w:w="2317" w:type="pct"/>
            <w:tcBorders>
              <w:right w:val="nil"/>
            </w:tcBorders>
            <w:shd w:val="clear" w:color="auto" w:fill="D9D9D9"/>
            <w:vAlign w:val="center"/>
          </w:tcPr>
          <w:p w14:paraId="723BBCFC" w14:textId="77777777" w:rsidR="00740A38" w:rsidRPr="00ED74E7" w:rsidRDefault="00740A38" w:rsidP="00435EB7">
            <w:pPr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>Actividades anteriores</w:t>
            </w:r>
          </w:p>
        </w:tc>
        <w:tc>
          <w:tcPr>
            <w:tcW w:w="1759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78CDFD9D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495" w:type="pct"/>
            <w:tcBorders>
              <w:left w:val="nil"/>
              <w:right w:val="nil"/>
            </w:tcBorders>
            <w:shd w:val="clear" w:color="auto" w:fill="D9D9D9"/>
          </w:tcPr>
          <w:p w14:paraId="118769CC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429" w:type="pct"/>
            <w:tcBorders>
              <w:left w:val="nil"/>
            </w:tcBorders>
            <w:shd w:val="clear" w:color="auto" w:fill="D9D9D9"/>
            <w:vAlign w:val="center"/>
          </w:tcPr>
          <w:p w14:paraId="12F27108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404C2E61" w14:textId="77777777" w:rsidTr="00435EB7">
        <w:trPr>
          <w:trHeight w:val="284"/>
        </w:trPr>
        <w:tc>
          <w:tcPr>
            <w:tcW w:w="2317" w:type="pct"/>
            <w:shd w:val="clear" w:color="auto" w:fill="D9D9D9"/>
            <w:vAlign w:val="center"/>
          </w:tcPr>
          <w:p w14:paraId="2E6C8D3F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Institución</w:t>
            </w:r>
          </w:p>
        </w:tc>
        <w:tc>
          <w:tcPr>
            <w:tcW w:w="1759" w:type="pct"/>
            <w:shd w:val="clear" w:color="auto" w:fill="D9D9D9"/>
            <w:vAlign w:val="center"/>
          </w:tcPr>
          <w:p w14:paraId="1573720C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Cargo</w:t>
            </w:r>
          </w:p>
        </w:tc>
        <w:tc>
          <w:tcPr>
            <w:tcW w:w="495" w:type="pct"/>
            <w:shd w:val="clear" w:color="auto" w:fill="D9D9D9"/>
          </w:tcPr>
          <w:p w14:paraId="08EAE6C4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 de inicio</w:t>
            </w:r>
          </w:p>
        </w:tc>
        <w:tc>
          <w:tcPr>
            <w:tcW w:w="429" w:type="pct"/>
            <w:shd w:val="clear" w:color="auto" w:fill="D9D9D9"/>
            <w:vAlign w:val="center"/>
          </w:tcPr>
          <w:p w14:paraId="36A3ADB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 de finalización</w:t>
            </w:r>
          </w:p>
        </w:tc>
      </w:tr>
      <w:tr w:rsidR="00740A38" w:rsidRPr="00ED74E7" w14:paraId="3EDBB41D" w14:textId="77777777" w:rsidTr="00435EB7">
        <w:trPr>
          <w:trHeight w:val="284"/>
        </w:trPr>
        <w:tc>
          <w:tcPr>
            <w:tcW w:w="2317" w:type="pct"/>
            <w:vAlign w:val="center"/>
          </w:tcPr>
          <w:p w14:paraId="459C247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59" w:type="pct"/>
            <w:vAlign w:val="center"/>
          </w:tcPr>
          <w:p w14:paraId="122FD24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4FA2E0F5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pct"/>
            <w:vAlign w:val="center"/>
          </w:tcPr>
          <w:p w14:paraId="369CF7D0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7B97DBB3" w14:textId="77777777" w:rsidTr="00435EB7">
        <w:trPr>
          <w:trHeight w:val="284"/>
        </w:trPr>
        <w:tc>
          <w:tcPr>
            <w:tcW w:w="2317" w:type="pct"/>
            <w:vAlign w:val="center"/>
          </w:tcPr>
          <w:p w14:paraId="0D99964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59" w:type="pct"/>
            <w:vAlign w:val="center"/>
          </w:tcPr>
          <w:p w14:paraId="5827D2A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5" w:type="pct"/>
          </w:tcPr>
          <w:p w14:paraId="0ACA145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pct"/>
            <w:vAlign w:val="center"/>
          </w:tcPr>
          <w:p w14:paraId="057BDB47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BD468FA" w14:textId="77777777" w:rsidR="00740A38" w:rsidRPr="00ED74E7" w:rsidRDefault="00740A38" w:rsidP="00740A38">
      <w:pPr>
        <w:jc w:val="both"/>
        <w:rPr>
          <w:rFonts w:ascii="Arial" w:hAnsi="Arial" w:cs="Arial"/>
          <w:sz w:val="16"/>
          <w:szCs w:val="16"/>
        </w:rPr>
      </w:pPr>
    </w:p>
    <w:p w14:paraId="6ECBF78A" w14:textId="77777777" w:rsidR="00740A38" w:rsidRPr="00ED74E7" w:rsidRDefault="00740A38" w:rsidP="00740A38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389"/>
        <w:gridCol w:w="1463"/>
        <w:gridCol w:w="3901"/>
      </w:tblGrid>
      <w:tr w:rsidR="00740A38" w:rsidRPr="00ED74E7" w14:paraId="02CC9694" w14:textId="77777777" w:rsidTr="00435EB7">
        <w:trPr>
          <w:trHeight w:val="284"/>
        </w:trPr>
        <w:tc>
          <w:tcPr>
            <w:tcW w:w="2250" w:type="pct"/>
            <w:tcBorders>
              <w:right w:val="nil"/>
            </w:tcBorders>
            <w:shd w:val="clear" w:color="auto" w:fill="D9D9D9"/>
            <w:vAlign w:val="center"/>
          </w:tcPr>
          <w:p w14:paraId="21E4563B" w14:textId="77777777" w:rsidR="00740A38" w:rsidRPr="00ED74E7" w:rsidRDefault="00740A38" w:rsidP="00435EB7">
            <w:pPr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 xml:space="preserve">Otros Estudios Afines </w:t>
            </w:r>
          </w:p>
        </w:tc>
        <w:tc>
          <w:tcPr>
            <w:tcW w:w="750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4FCCDAE4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2000" w:type="pct"/>
            <w:tcBorders>
              <w:left w:val="nil"/>
            </w:tcBorders>
            <w:shd w:val="clear" w:color="auto" w:fill="D9D9D9"/>
            <w:vAlign w:val="center"/>
          </w:tcPr>
          <w:p w14:paraId="00F64548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6EE2FCB3" w14:textId="77777777" w:rsidTr="00435EB7">
        <w:trPr>
          <w:trHeight w:val="284"/>
        </w:trPr>
        <w:tc>
          <w:tcPr>
            <w:tcW w:w="2250" w:type="pct"/>
            <w:shd w:val="clear" w:color="auto" w:fill="D9D9D9"/>
            <w:vAlign w:val="center"/>
          </w:tcPr>
          <w:p w14:paraId="7DB960D0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Nombre de la Institución</w:t>
            </w:r>
          </w:p>
        </w:tc>
        <w:tc>
          <w:tcPr>
            <w:tcW w:w="750" w:type="pct"/>
            <w:shd w:val="clear" w:color="auto" w:fill="D9D9D9"/>
            <w:vAlign w:val="center"/>
          </w:tcPr>
          <w:p w14:paraId="4BC407FA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Años de Estudio</w:t>
            </w:r>
          </w:p>
          <w:p w14:paraId="3A72EF71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Desde - Hasta</w:t>
            </w:r>
          </w:p>
        </w:tc>
        <w:tc>
          <w:tcPr>
            <w:tcW w:w="2000" w:type="pct"/>
            <w:shd w:val="clear" w:color="auto" w:fill="D9D9D9"/>
            <w:vAlign w:val="center"/>
          </w:tcPr>
          <w:p w14:paraId="665891EC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Título</w:t>
            </w:r>
          </w:p>
        </w:tc>
      </w:tr>
      <w:tr w:rsidR="00740A38" w:rsidRPr="00ED74E7" w14:paraId="6BB6F486" w14:textId="77777777" w:rsidTr="00435EB7">
        <w:trPr>
          <w:trHeight w:val="284"/>
        </w:trPr>
        <w:tc>
          <w:tcPr>
            <w:tcW w:w="2250" w:type="pct"/>
            <w:vAlign w:val="center"/>
          </w:tcPr>
          <w:p w14:paraId="1505436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05F8BC17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0" w:type="pct"/>
            <w:vAlign w:val="center"/>
          </w:tcPr>
          <w:p w14:paraId="32546BC3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048C97C7" w14:textId="77777777" w:rsidTr="00435EB7">
        <w:trPr>
          <w:trHeight w:val="284"/>
        </w:trPr>
        <w:tc>
          <w:tcPr>
            <w:tcW w:w="2250" w:type="pct"/>
            <w:vAlign w:val="center"/>
          </w:tcPr>
          <w:p w14:paraId="64CFACF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0E2B7C57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0" w:type="pct"/>
            <w:vAlign w:val="center"/>
          </w:tcPr>
          <w:p w14:paraId="354DCBB4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20A7698A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957"/>
        <w:gridCol w:w="10"/>
        <w:gridCol w:w="2992"/>
        <w:gridCol w:w="946"/>
        <w:gridCol w:w="452"/>
        <w:gridCol w:w="1398"/>
        <w:gridCol w:w="18"/>
      </w:tblGrid>
      <w:tr w:rsidR="00740A38" w:rsidRPr="00ED74E7" w14:paraId="6506AB4E" w14:textId="77777777" w:rsidTr="00B34146">
        <w:trPr>
          <w:gridAfter w:val="1"/>
          <w:wAfter w:w="10" w:type="pct"/>
          <w:trHeight w:val="284"/>
        </w:trPr>
        <w:tc>
          <w:tcPr>
            <w:tcW w:w="2030" w:type="pct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5188881B" w14:textId="77777777" w:rsidR="00740A38" w:rsidRPr="00ED74E7" w:rsidRDefault="00740A38" w:rsidP="00435EB7">
            <w:pPr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 xml:space="preserve">Becas Obtenidas </w:t>
            </w:r>
          </w:p>
        </w:tc>
        <w:tc>
          <w:tcPr>
            <w:tcW w:w="1531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7DDA5DC1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715" w:type="pct"/>
            <w:gridSpan w:val="2"/>
            <w:tcBorders>
              <w:left w:val="nil"/>
            </w:tcBorders>
            <w:shd w:val="clear" w:color="auto" w:fill="D9D9D9"/>
            <w:vAlign w:val="center"/>
          </w:tcPr>
          <w:p w14:paraId="3D4BAF2C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715" w:type="pct"/>
            <w:tcBorders>
              <w:left w:val="nil"/>
            </w:tcBorders>
            <w:shd w:val="clear" w:color="auto" w:fill="D9D9D9"/>
            <w:vAlign w:val="center"/>
          </w:tcPr>
          <w:p w14:paraId="1B8C00C8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7F3AAC3D" w14:textId="77777777" w:rsidTr="00B34146">
        <w:trPr>
          <w:gridAfter w:val="1"/>
          <w:wAfter w:w="10" w:type="pct"/>
          <w:trHeight w:val="284"/>
        </w:trPr>
        <w:tc>
          <w:tcPr>
            <w:tcW w:w="2030" w:type="pct"/>
            <w:gridSpan w:val="2"/>
            <w:shd w:val="clear" w:color="auto" w:fill="D9D9D9"/>
            <w:vAlign w:val="center"/>
          </w:tcPr>
          <w:p w14:paraId="4BE6C772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Nombre de la Institución</w:t>
            </w:r>
          </w:p>
        </w:tc>
        <w:tc>
          <w:tcPr>
            <w:tcW w:w="1531" w:type="pct"/>
            <w:shd w:val="clear" w:color="auto" w:fill="D9D9D9"/>
            <w:vAlign w:val="center"/>
          </w:tcPr>
          <w:p w14:paraId="6F7E40C5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Tipo de Beca</w:t>
            </w:r>
          </w:p>
        </w:tc>
        <w:tc>
          <w:tcPr>
            <w:tcW w:w="715" w:type="pct"/>
            <w:gridSpan w:val="2"/>
            <w:shd w:val="clear" w:color="auto" w:fill="D9D9D9"/>
            <w:vAlign w:val="center"/>
          </w:tcPr>
          <w:p w14:paraId="5987B60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Desde</w:t>
            </w:r>
          </w:p>
          <w:p w14:paraId="465F4379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dd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/mm/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aaaa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15" w:type="pct"/>
            <w:shd w:val="clear" w:color="auto" w:fill="D9D9D9"/>
            <w:vAlign w:val="center"/>
          </w:tcPr>
          <w:p w14:paraId="4FAC4861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Hasta</w:t>
            </w:r>
          </w:p>
          <w:p w14:paraId="1F619FC3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dd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/mm/</w:t>
            </w:r>
            <w:proofErr w:type="spellStart"/>
            <w:r w:rsidRPr="00ED74E7">
              <w:rPr>
                <w:rFonts w:ascii="Arial" w:hAnsi="Arial" w:cs="Arial"/>
                <w:sz w:val="18"/>
                <w:szCs w:val="18"/>
              </w:rPr>
              <w:t>aaaa</w:t>
            </w:r>
            <w:proofErr w:type="spellEnd"/>
            <w:r w:rsidRPr="00ED74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740A38" w:rsidRPr="00ED74E7" w14:paraId="6469581B" w14:textId="77777777" w:rsidTr="00B34146">
        <w:trPr>
          <w:gridAfter w:val="1"/>
          <w:wAfter w:w="10" w:type="pct"/>
          <w:trHeight w:val="284"/>
        </w:trPr>
        <w:tc>
          <w:tcPr>
            <w:tcW w:w="2030" w:type="pct"/>
            <w:gridSpan w:val="2"/>
            <w:vAlign w:val="center"/>
          </w:tcPr>
          <w:p w14:paraId="08EEAD6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pct"/>
            <w:vAlign w:val="center"/>
          </w:tcPr>
          <w:p w14:paraId="477F0B0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5" w:type="pct"/>
            <w:gridSpan w:val="2"/>
            <w:vAlign w:val="center"/>
          </w:tcPr>
          <w:p w14:paraId="6FD6F7B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5" w:type="pct"/>
            <w:vAlign w:val="center"/>
          </w:tcPr>
          <w:p w14:paraId="24EAF297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58C0FD83" w14:textId="77777777" w:rsidTr="00B34146">
        <w:trPr>
          <w:gridAfter w:val="1"/>
          <w:wAfter w:w="10" w:type="pct"/>
          <w:trHeight w:val="284"/>
        </w:trPr>
        <w:tc>
          <w:tcPr>
            <w:tcW w:w="2030" w:type="pct"/>
            <w:gridSpan w:val="2"/>
            <w:vAlign w:val="center"/>
          </w:tcPr>
          <w:p w14:paraId="3865E81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pct"/>
            <w:vAlign w:val="center"/>
          </w:tcPr>
          <w:p w14:paraId="3884890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5" w:type="pct"/>
            <w:gridSpan w:val="2"/>
            <w:vAlign w:val="center"/>
          </w:tcPr>
          <w:p w14:paraId="4F88A103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5" w:type="pct"/>
            <w:vAlign w:val="center"/>
          </w:tcPr>
          <w:p w14:paraId="4795CC07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3C45FFB9" w14:textId="77777777" w:rsidTr="00B34146">
        <w:trPr>
          <w:trHeight w:val="284"/>
        </w:trPr>
        <w:tc>
          <w:tcPr>
            <w:tcW w:w="2025" w:type="pct"/>
            <w:tcBorders>
              <w:right w:val="nil"/>
            </w:tcBorders>
            <w:shd w:val="clear" w:color="auto" w:fill="D9D9D9"/>
            <w:vAlign w:val="center"/>
          </w:tcPr>
          <w:p w14:paraId="7ECA63AD" w14:textId="77777777" w:rsidR="00740A38" w:rsidRPr="00ED74E7" w:rsidRDefault="00740A38" w:rsidP="00435EB7">
            <w:pPr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 xml:space="preserve">Premios y distinciones </w:t>
            </w:r>
          </w:p>
        </w:tc>
        <w:tc>
          <w:tcPr>
            <w:tcW w:w="2020" w:type="pct"/>
            <w:gridSpan w:val="3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355EE2ED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  <w:tc>
          <w:tcPr>
            <w:tcW w:w="955" w:type="pct"/>
            <w:gridSpan w:val="3"/>
            <w:tcBorders>
              <w:left w:val="nil"/>
            </w:tcBorders>
            <w:shd w:val="clear" w:color="auto" w:fill="D9D9D9"/>
            <w:vAlign w:val="center"/>
          </w:tcPr>
          <w:p w14:paraId="14347A56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</w:p>
        </w:tc>
      </w:tr>
      <w:tr w:rsidR="00740A38" w:rsidRPr="00ED74E7" w14:paraId="1BEB9B33" w14:textId="77777777" w:rsidTr="00B34146">
        <w:trPr>
          <w:trHeight w:val="284"/>
        </w:trPr>
        <w:tc>
          <w:tcPr>
            <w:tcW w:w="2025" w:type="pct"/>
            <w:shd w:val="clear" w:color="auto" w:fill="D9D9D9"/>
            <w:vAlign w:val="center"/>
          </w:tcPr>
          <w:p w14:paraId="647024D0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lastRenderedPageBreak/>
              <w:t>Nombre del premio</w:t>
            </w:r>
          </w:p>
        </w:tc>
        <w:tc>
          <w:tcPr>
            <w:tcW w:w="2020" w:type="pct"/>
            <w:gridSpan w:val="3"/>
            <w:shd w:val="clear" w:color="auto" w:fill="D9D9D9"/>
            <w:vAlign w:val="center"/>
          </w:tcPr>
          <w:p w14:paraId="3D4119C7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Institución otorgante</w:t>
            </w:r>
          </w:p>
        </w:tc>
        <w:tc>
          <w:tcPr>
            <w:tcW w:w="955" w:type="pct"/>
            <w:gridSpan w:val="3"/>
            <w:shd w:val="clear" w:color="auto" w:fill="D9D9D9"/>
            <w:vAlign w:val="center"/>
          </w:tcPr>
          <w:p w14:paraId="0586B572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  <w:tr w:rsidR="00740A38" w:rsidRPr="00ED74E7" w14:paraId="39BCF427" w14:textId="77777777" w:rsidTr="00B34146">
        <w:trPr>
          <w:trHeight w:val="284"/>
        </w:trPr>
        <w:tc>
          <w:tcPr>
            <w:tcW w:w="2025" w:type="pct"/>
            <w:vAlign w:val="center"/>
          </w:tcPr>
          <w:p w14:paraId="38ADC3A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0" w:type="pct"/>
            <w:gridSpan w:val="3"/>
            <w:vAlign w:val="center"/>
          </w:tcPr>
          <w:p w14:paraId="7D36B1A1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55" w:type="pct"/>
            <w:gridSpan w:val="3"/>
            <w:vAlign w:val="center"/>
          </w:tcPr>
          <w:p w14:paraId="36496BE5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483D0F7B" w14:textId="77777777" w:rsidTr="00B34146">
        <w:trPr>
          <w:trHeight w:val="284"/>
        </w:trPr>
        <w:tc>
          <w:tcPr>
            <w:tcW w:w="2025" w:type="pct"/>
            <w:vAlign w:val="center"/>
          </w:tcPr>
          <w:p w14:paraId="20EF4C5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20" w:type="pct"/>
            <w:gridSpan w:val="3"/>
            <w:vAlign w:val="center"/>
          </w:tcPr>
          <w:p w14:paraId="17508D1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55" w:type="pct"/>
            <w:gridSpan w:val="3"/>
            <w:vAlign w:val="center"/>
          </w:tcPr>
          <w:p w14:paraId="0841328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987CDBA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499"/>
        <w:gridCol w:w="2791"/>
        <w:gridCol w:w="1463"/>
      </w:tblGrid>
      <w:tr w:rsidR="00740A38" w:rsidRPr="00ED74E7" w14:paraId="7303BFC2" w14:textId="77777777" w:rsidTr="00435EB7">
        <w:trPr>
          <w:trHeight w:val="284"/>
        </w:trPr>
        <w:tc>
          <w:tcPr>
            <w:tcW w:w="2819" w:type="pct"/>
            <w:tcBorders>
              <w:right w:val="nil"/>
            </w:tcBorders>
            <w:shd w:val="clear" w:color="auto" w:fill="D9D9D9"/>
            <w:vAlign w:val="center"/>
          </w:tcPr>
          <w:p w14:paraId="19EC55EE" w14:textId="77777777" w:rsidR="00740A38" w:rsidRPr="00ED74E7" w:rsidRDefault="00740A38" w:rsidP="00435EB7">
            <w:pPr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>Trabajos Publicados</w:t>
            </w:r>
          </w:p>
        </w:tc>
        <w:tc>
          <w:tcPr>
            <w:tcW w:w="1431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1AA93A85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750" w:type="pct"/>
            <w:tcBorders>
              <w:left w:val="nil"/>
            </w:tcBorders>
            <w:shd w:val="clear" w:color="auto" w:fill="D9D9D9"/>
            <w:vAlign w:val="center"/>
          </w:tcPr>
          <w:p w14:paraId="6936B67D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740A38" w:rsidRPr="00ED74E7" w14:paraId="4CAE2E55" w14:textId="77777777" w:rsidTr="00435EB7">
        <w:trPr>
          <w:trHeight w:val="284"/>
        </w:trPr>
        <w:tc>
          <w:tcPr>
            <w:tcW w:w="2819" w:type="pct"/>
            <w:shd w:val="clear" w:color="auto" w:fill="D9D9D9"/>
            <w:vAlign w:val="center"/>
          </w:tcPr>
          <w:p w14:paraId="71E07A52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Título / Autores</w:t>
            </w:r>
          </w:p>
        </w:tc>
        <w:tc>
          <w:tcPr>
            <w:tcW w:w="1431" w:type="pct"/>
            <w:shd w:val="clear" w:color="auto" w:fill="D9D9D9"/>
            <w:vAlign w:val="center"/>
          </w:tcPr>
          <w:p w14:paraId="4BC19DF0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Publicado en</w:t>
            </w:r>
          </w:p>
        </w:tc>
        <w:tc>
          <w:tcPr>
            <w:tcW w:w="750" w:type="pct"/>
            <w:shd w:val="clear" w:color="auto" w:fill="D9D9D9"/>
            <w:vAlign w:val="center"/>
          </w:tcPr>
          <w:p w14:paraId="5DD4EDA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  <w:tr w:rsidR="00740A38" w:rsidRPr="00ED74E7" w14:paraId="1BF16AFA" w14:textId="77777777" w:rsidTr="00435EB7">
        <w:trPr>
          <w:trHeight w:val="284"/>
        </w:trPr>
        <w:tc>
          <w:tcPr>
            <w:tcW w:w="2819" w:type="pct"/>
            <w:vAlign w:val="center"/>
          </w:tcPr>
          <w:p w14:paraId="513446B9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31" w:type="pct"/>
            <w:vAlign w:val="center"/>
          </w:tcPr>
          <w:p w14:paraId="5D8A0AD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13CF8A18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060136A8" w14:textId="77777777" w:rsidTr="00435EB7">
        <w:trPr>
          <w:trHeight w:val="284"/>
        </w:trPr>
        <w:tc>
          <w:tcPr>
            <w:tcW w:w="2819" w:type="pct"/>
            <w:vAlign w:val="center"/>
          </w:tcPr>
          <w:p w14:paraId="17A1AB6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31" w:type="pct"/>
            <w:vAlign w:val="center"/>
          </w:tcPr>
          <w:p w14:paraId="303932D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1D5FF9DC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79A7450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499"/>
        <w:gridCol w:w="2791"/>
        <w:gridCol w:w="1463"/>
      </w:tblGrid>
      <w:tr w:rsidR="00740A38" w:rsidRPr="00ED74E7" w14:paraId="06B92E4E" w14:textId="77777777" w:rsidTr="00435EB7">
        <w:trPr>
          <w:trHeight w:val="284"/>
        </w:trPr>
        <w:tc>
          <w:tcPr>
            <w:tcW w:w="2819" w:type="pct"/>
            <w:tcBorders>
              <w:right w:val="nil"/>
            </w:tcBorders>
            <w:shd w:val="clear" w:color="auto" w:fill="D9D9D9"/>
            <w:vAlign w:val="center"/>
          </w:tcPr>
          <w:p w14:paraId="7B6D247C" w14:textId="77777777" w:rsidR="00740A38" w:rsidRPr="00ED74E7" w:rsidRDefault="00740A38" w:rsidP="00435EB7">
            <w:pPr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>Comunicaciones en Congresos</w:t>
            </w:r>
          </w:p>
        </w:tc>
        <w:tc>
          <w:tcPr>
            <w:tcW w:w="1431" w:type="pct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251D99F7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750" w:type="pct"/>
            <w:tcBorders>
              <w:left w:val="nil"/>
            </w:tcBorders>
            <w:shd w:val="clear" w:color="auto" w:fill="D9D9D9"/>
            <w:vAlign w:val="center"/>
          </w:tcPr>
          <w:p w14:paraId="7BA86860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740A38" w:rsidRPr="00ED74E7" w14:paraId="0DF2534D" w14:textId="77777777" w:rsidTr="00435EB7">
        <w:trPr>
          <w:trHeight w:val="284"/>
        </w:trPr>
        <w:tc>
          <w:tcPr>
            <w:tcW w:w="2819" w:type="pct"/>
            <w:shd w:val="clear" w:color="auto" w:fill="D9D9D9"/>
            <w:vAlign w:val="center"/>
          </w:tcPr>
          <w:p w14:paraId="09320A8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Título / Autores</w:t>
            </w:r>
          </w:p>
        </w:tc>
        <w:tc>
          <w:tcPr>
            <w:tcW w:w="1431" w:type="pct"/>
            <w:shd w:val="clear" w:color="auto" w:fill="D9D9D9"/>
            <w:vAlign w:val="center"/>
          </w:tcPr>
          <w:p w14:paraId="5FCAAC9D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Presentado en</w:t>
            </w:r>
          </w:p>
        </w:tc>
        <w:tc>
          <w:tcPr>
            <w:tcW w:w="750" w:type="pct"/>
            <w:shd w:val="clear" w:color="auto" w:fill="D9D9D9"/>
            <w:vAlign w:val="center"/>
          </w:tcPr>
          <w:p w14:paraId="7D4CFF7D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  <w:tr w:rsidR="00740A38" w:rsidRPr="00ED74E7" w14:paraId="7885AF27" w14:textId="77777777" w:rsidTr="00435EB7">
        <w:trPr>
          <w:trHeight w:val="284"/>
        </w:trPr>
        <w:tc>
          <w:tcPr>
            <w:tcW w:w="2819" w:type="pct"/>
            <w:vAlign w:val="center"/>
          </w:tcPr>
          <w:p w14:paraId="2472723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31" w:type="pct"/>
            <w:vAlign w:val="center"/>
          </w:tcPr>
          <w:p w14:paraId="559549A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5B376E0C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2A5C9B95" w14:textId="77777777" w:rsidTr="00435EB7">
        <w:trPr>
          <w:trHeight w:val="284"/>
        </w:trPr>
        <w:tc>
          <w:tcPr>
            <w:tcW w:w="2819" w:type="pct"/>
            <w:vAlign w:val="center"/>
          </w:tcPr>
          <w:p w14:paraId="3B9D617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31" w:type="pct"/>
            <w:vAlign w:val="center"/>
          </w:tcPr>
          <w:p w14:paraId="1FB17E55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0" w:type="pct"/>
            <w:vAlign w:val="center"/>
          </w:tcPr>
          <w:p w14:paraId="774843C4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DC973D4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950"/>
        <w:gridCol w:w="1950"/>
        <w:gridCol w:w="1951"/>
        <w:gridCol w:w="1951"/>
        <w:gridCol w:w="1951"/>
      </w:tblGrid>
      <w:tr w:rsidR="00740A38" w:rsidRPr="00ED74E7" w14:paraId="02C833C9" w14:textId="77777777" w:rsidTr="00435EB7">
        <w:trPr>
          <w:trHeight w:val="284"/>
        </w:trPr>
        <w:tc>
          <w:tcPr>
            <w:tcW w:w="5000" w:type="pct"/>
            <w:gridSpan w:val="5"/>
            <w:shd w:val="clear" w:color="auto" w:fill="D9D9D9"/>
            <w:vAlign w:val="center"/>
          </w:tcPr>
          <w:p w14:paraId="746D578A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D74E7">
              <w:rPr>
                <w:rFonts w:ascii="Arial" w:hAnsi="Arial" w:cs="Arial"/>
                <w:b/>
                <w:sz w:val="18"/>
                <w:szCs w:val="18"/>
              </w:rPr>
              <w:t>Conocimiento de Idiomas</w:t>
            </w:r>
          </w:p>
          <w:p w14:paraId="21C44CEF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Indicar si es muy bueno, bueno o aceptable y adjuntar certificados o diplomas.</w:t>
            </w:r>
            <w:r w:rsidRPr="00ED74E7"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</w:tr>
      <w:tr w:rsidR="00740A38" w:rsidRPr="00ED74E7" w14:paraId="2535162D" w14:textId="77777777" w:rsidTr="00435EB7">
        <w:trPr>
          <w:trHeight w:val="284"/>
        </w:trPr>
        <w:tc>
          <w:tcPr>
            <w:tcW w:w="1000" w:type="pct"/>
            <w:shd w:val="clear" w:color="auto" w:fill="D9D9D9"/>
            <w:vAlign w:val="center"/>
          </w:tcPr>
          <w:p w14:paraId="55775A05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Idioma</w:t>
            </w:r>
          </w:p>
        </w:tc>
        <w:tc>
          <w:tcPr>
            <w:tcW w:w="1000" w:type="pct"/>
            <w:shd w:val="clear" w:color="auto" w:fill="D9D9D9"/>
            <w:vAlign w:val="center"/>
          </w:tcPr>
          <w:p w14:paraId="5EC54DE7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Lectura</w:t>
            </w:r>
          </w:p>
        </w:tc>
        <w:tc>
          <w:tcPr>
            <w:tcW w:w="1000" w:type="pct"/>
            <w:shd w:val="clear" w:color="auto" w:fill="D9D9D9"/>
            <w:vAlign w:val="center"/>
          </w:tcPr>
          <w:p w14:paraId="524A90D3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Escritura</w:t>
            </w:r>
          </w:p>
        </w:tc>
        <w:tc>
          <w:tcPr>
            <w:tcW w:w="1000" w:type="pct"/>
            <w:shd w:val="clear" w:color="auto" w:fill="D9D9D9"/>
            <w:vAlign w:val="center"/>
          </w:tcPr>
          <w:p w14:paraId="11A2DCCD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Conversación</w:t>
            </w:r>
          </w:p>
        </w:tc>
        <w:tc>
          <w:tcPr>
            <w:tcW w:w="1000" w:type="pct"/>
            <w:shd w:val="clear" w:color="auto" w:fill="D9D9D9"/>
            <w:vAlign w:val="center"/>
          </w:tcPr>
          <w:p w14:paraId="2FFD5866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Traducción</w:t>
            </w:r>
          </w:p>
        </w:tc>
      </w:tr>
      <w:tr w:rsidR="00740A38" w:rsidRPr="00ED74E7" w14:paraId="3DF2ED18" w14:textId="77777777" w:rsidTr="00435EB7">
        <w:trPr>
          <w:trHeight w:val="284"/>
        </w:trPr>
        <w:tc>
          <w:tcPr>
            <w:tcW w:w="1000" w:type="pct"/>
            <w:vAlign w:val="center"/>
          </w:tcPr>
          <w:p w14:paraId="00A07D04" w14:textId="77777777" w:rsidR="00740A38" w:rsidRPr="00ED74E7" w:rsidRDefault="00740A38" w:rsidP="00435EB7">
            <w:pPr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27E8AC91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2430ED4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040C71EA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6C7ACC0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62F108D8" w14:textId="77777777" w:rsidTr="00435EB7">
        <w:trPr>
          <w:trHeight w:val="284"/>
        </w:trPr>
        <w:tc>
          <w:tcPr>
            <w:tcW w:w="1000" w:type="pct"/>
            <w:vAlign w:val="center"/>
          </w:tcPr>
          <w:p w14:paraId="2B7E9633" w14:textId="77777777" w:rsidR="00740A38" w:rsidRPr="00ED74E7" w:rsidRDefault="00740A38" w:rsidP="00435EB7">
            <w:pPr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3254EC42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7EF86F9F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1BDF2A30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pct"/>
            <w:vAlign w:val="center"/>
          </w:tcPr>
          <w:p w14:paraId="5B623DFD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3ED42EC" w14:textId="77777777" w:rsidR="00740A38" w:rsidRPr="00ED74E7" w:rsidRDefault="00740A38" w:rsidP="00740A38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7658"/>
        <w:gridCol w:w="2095"/>
      </w:tblGrid>
      <w:tr w:rsidR="00740A38" w:rsidRPr="00ED74E7" w14:paraId="03E252D3" w14:textId="77777777" w:rsidTr="00435EB7">
        <w:trPr>
          <w:trHeight w:val="284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02D4C9F" w14:textId="77777777" w:rsidR="00740A38" w:rsidRPr="00ED74E7" w:rsidRDefault="00740A38" w:rsidP="00435EB7">
            <w:pPr>
              <w:rPr>
                <w:rFonts w:ascii="Arial" w:hAnsi="Arial" w:cs="Arial"/>
                <w:b/>
                <w:sz w:val="18"/>
              </w:rPr>
            </w:pPr>
            <w:r w:rsidRPr="00ED74E7">
              <w:rPr>
                <w:rFonts w:ascii="Arial" w:hAnsi="Arial" w:cs="Arial"/>
                <w:b/>
                <w:sz w:val="18"/>
              </w:rPr>
              <w:t>Otras Actividades</w:t>
            </w:r>
          </w:p>
          <w:p w14:paraId="74E15762" w14:textId="77777777" w:rsidR="00740A38" w:rsidRPr="00ED74E7" w:rsidRDefault="00740A38" w:rsidP="00435EB7">
            <w:pPr>
              <w:rPr>
                <w:rFonts w:ascii="Arial" w:hAnsi="Arial" w:cs="Arial"/>
                <w:b/>
              </w:rPr>
            </w:pPr>
            <w:r w:rsidRPr="00ED74E7">
              <w:rPr>
                <w:rFonts w:ascii="Arial" w:hAnsi="Arial" w:cs="Arial"/>
                <w:sz w:val="18"/>
              </w:rPr>
              <w:t xml:space="preserve">(trabajos de seminarios, pasantías de investigación, asistencia a eventos científicos, cursos de capacitación o perfeccionamiento, </w:t>
            </w:r>
            <w:proofErr w:type="spellStart"/>
            <w:r w:rsidRPr="00ED74E7">
              <w:rPr>
                <w:rFonts w:ascii="Arial" w:hAnsi="Arial" w:cs="Arial"/>
                <w:sz w:val="18"/>
              </w:rPr>
              <w:t>etc</w:t>
            </w:r>
            <w:proofErr w:type="spellEnd"/>
            <w:r w:rsidRPr="00ED74E7">
              <w:rPr>
                <w:rFonts w:ascii="Arial" w:hAnsi="Arial" w:cs="Arial"/>
                <w:sz w:val="18"/>
              </w:rPr>
              <w:t>)</w:t>
            </w:r>
          </w:p>
        </w:tc>
      </w:tr>
      <w:tr w:rsidR="00740A38" w:rsidRPr="00ED74E7" w14:paraId="4145FB1A" w14:textId="77777777" w:rsidTr="00435EB7">
        <w:trPr>
          <w:trHeight w:val="284"/>
        </w:trPr>
        <w:tc>
          <w:tcPr>
            <w:tcW w:w="3926" w:type="pct"/>
            <w:shd w:val="clear" w:color="auto" w:fill="D9D9D9"/>
            <w:vAlign w:val="center"/>
          </w:tcPr>
          <w:p w14:paraId="1C9024D2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Actividad</w:t>
            </w:r>
          </w:p>
        </w:tc>
        <w:tc>
          <w:tcPr>
            <w:tcW w:w="1074" w:type="pct"/>
            <w:shd w:val="clear" w:color="auto" w:fill="D9D9D9"/>
            <w:vAlign w:val="center"/>
          </w:tcPr>
          <w:p w14:paraId="60E160A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74E7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  <w:tr w:rsidR="00740A38" w:rsidRPr="00ED74E7" w14:paraId="71328CB3" w14:textId="77777777" w:rsidTr="00435EB7">
        <w:trPr>
          <w:trHeight w:val="284"/>
        </w:trPr>
        <w:tc>
          <w:tcPr>
            <w:tcW w:w="3926" w:type="pct"/>
            <w:vAlign w:val="center"/>
          </w:tcPr>
          <w:p w14:paraId="34BEE7C4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74" w:type="pct"/>
            <w:vAlign w:val="center"/>
          </w:tcPr>
          <w:p w14:paraId="1ACE2372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  <w:tr w:rsidR="00740A38" w:rsidRPr="00ED74E7" w14:paraId="4CFC4D99" w14:textId="77777777" w:rsidTr="00435EB7">
        <w:trPr>
          <w:trHeight w:val="284"/>
        </w:trPr>
        <w:tc>
          <w:tcPr>
            <w:tcW w:w="3926" w:type="pct"/>
            <w:vAlign w:val="center"/>
          </w:tcPr>
          <w:p w14:paraId="3B4CA963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74" w:type="pct"/>
            <w:vAlign w:val="center"/>
          </w:tcPr>
          <w:p w14:paraId="070B0646" w14:textId="77777777" w:rsidR="00740A38" w:rsidRPr="00ED74E7" w:rsidRDefault="00740A38" w:rsidP="00435EB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639B9D5" w14:textId="77777777" w:rsidR="00740A38" w:rsidRPr="00ED74E7" w:rsidRDefault="00740A38" w:rsidP="00740A38">
      <w:pPr>
        <w:rPr>
          <w:rFonts w:ascii="Arial" w:hAnsi="Arial" w:cs="Arial"/>
        </w:rPr>
      </w:pPr>
    </w:p>
    <w:p w14:paraId="6F9ACC49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  <w:r w:rsidRPr="00ED74E7">
        <w:rPr>
          <w:rFonts w:ascii="Arial" w:hAnsi="Arial" w:cs="Arial"/>
          <w:b/>
        </w:rPr>
        <w:br w:type="page"/>
      </w:r>
    </w:p>
    <w:p w14:paraId="209BF74B" w14:textId="77777777" w:rsidR="00740A38" w:rsidRPr="00ED74E7" w:rsidRDefault="00740A38" w:rsidP="00740A3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 w:rsidRPr="00ED74E7">
        <w:rPr>
          <w:rFonts w:ascii="Arial" w:hAnsi="Arial" w:cs="Arial"/>
          <w:b/>
        </w:rPr>
        <w:lastRenderedPageBreak/>
        <w:t xml:space="preserve">Plan de Trabajo de la Beca </w:t>
      </w:r>
    </w:p>
    <w:p w14:paraId="1A6ACBF2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4AA9D31D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0E1EB24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>Título del Plan de Trabajo:</w:t>
            </w:r>
          </w:p>
        </w:tc>
      </w:tr>
      <w:tr w:rsidR="00740A38" w:rsidRPr="00ED74E7" w14:paraId="6A4BB066" w14:textId="77777777" w:rsidTr="00435EB7">
        <w:trPr>
          <w:trHeight w:val="397"/>
        </w:trPr>
        <w:tc>
          <w:tcPr>
            <w:tcW w:w="9464" w:type="dxa"/>
          </w:tcPr>
          <w:p w14:paraId="7014D56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74BB2D1E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6FC93967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4BBEBF99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>Resumen (hasta 250 palabras):</w:t>
            </w:r>
          </w:p>
        </w:tc>
      </w:tr>
      <w:tr w:rsidR="00740A38" w:rsidRPr="00ED74E7" w14:paraId="08AF51F5" w14:textId="77777777" w:rsidTr="00435EB7">
        <w:tc>
          <w:tcPr>
            <w:tcW w:w="9464" w:type="dxa"/>
          </w:tcPr>
          <w:p w14:paraId="15AC290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48E7D801" w14:textId="77777777" w:rsidR="00740A38" w:rsidRPr="00ED74E7" w:rsidRDefault="00740A38" w:rsidP="00740A38">
      <w:pPr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6DA470AE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01567A74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>Estado actual del conocimiento sobre el Tema (</w:t>
            </w:r>
            <w:r w:rsidRPr="00ED74E7">
              <w:rPr>
                <w:rFonts w:ascii="Arial" w:hAnsi="Arial" w:cs="Arial"/>
                <w:color w:val="000000"/>
                <w:sz w:val="16"/>
              </w:rPr>
              <w:t>desarrollar en no más de 1 carilla):</w:t>
            </w:r>
          </w:p>
        </w:tc>
      </w:tr>
      <w:tr w:rsidR="00740A38" w:rsidRPr="00ED74E7" w14:paraId="4B60262D" w14:textId="77777777" w:rsidTr="00435EB7">
        <w:tc>
          <w:tcPr>
            <w:tcW w:w="9464" w:type="dxa"/>
          </w:tcPr>
          <w:p w14:paraId="5883BA6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  <w:p w14:paraId="5093A65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42A56164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6258BF8F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5D96196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 xml:space="preserve">Objetivos e hipótesis del Plan de Trabajo a realizar </w:t>
            </w:r>
            <w:r w:rsidRPr="00ED74E7">
              <w:rPr>
                <w:rFonts w:ascii="Arial" w:hAnsi="Arial" w:cs="Arial"/>
                <w:color w:val="000000"/>
                <w:sz w:val="16"/>
              </w:rPr>
              <w:t>(desarrollar en no más de 1 carilla ):</w:t>
            </w:r>
          </w:p>
        </w:tc>
      </w:tr>
      <w:tr w:rsidR="00740A38" w:rsidRPr="00ED74E7" w14:paraId="4B443445" w14:textId="77777777" w:rsidTr="00435EB7">
        <w:tc>
          <w:tcPr>
            <w:tcW w:w="9464" w:type="dxa"/>
          </w:tcPr>
          <w:p w14:paraId="01B9AD91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96156F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63919C8F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22C1100E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 xml:space="preserve">Materiales y Métodos: </w:t>
            </w:r>
            <w:r w:rsidRPr="00ED74E7">
              <w:rPr>
                <w:rFonts w:ascii="Arial" w:hAnsi="Arial" w:cs="Arial"/>
                <w:color w:val="000000"/>
                <w:sz w:val="16"/>
              </w:rPr>
              <w:t>(desarrollar en no más de 1 carilla):</w:t>
            </w:r>
          </w:p>
        </w:tc>
      </w:tr>
      <w:tr w:rsidR="00740A38" w:rsidRPr="00ED74E7" w14:paraId="232EC9F0" w14:textId="77777777" w:rsidTr="00435EB7">
        <w:tc>
          <w:tcPr>
            <w:tcW w:w="9464" w:type="dxa"/>
          </w:tcPr>
          <w:p w14:paraId="643011F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5505CA69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458"/>
        <w:gridCol w:w="458"/>
        <w:gridCol w:w="459"/>
        <w:gridCol w:w="458"/>
        <w:gridCol w:w="459"/>
        <w:gridCol w:w="458"/>
        <w:gridCol w:w="458"/>
        <w:gridCol w:w="459"/>
        <w:gridCol w:w="458"/>
        <w:gridCol w:w="459"/>
        <w:gridCol w:w="458"/>
        <w:gridCol w:w="459"/>
      </w:tblGrid>
      <w:tr w:rsidR="00740A38" w:rsidRPr="00ED74E7" w14:paraId="7403A650" w14:textId="77777777" w:rsidTr="00435EB7">
        <w:trPr>
          <w:trHeight w:val="284"/>
        </w:trPr>
        <w:tc>
          <w:tcPr>
            <w:tcW w:w="9464" w:type="dxa"/>
            <w:gridSpan w:val="13"/>
            <w:shd w:val="clear" w:color="auto" w:fill="D9D9D9"/>
          </w:tcPr>
          <w:p w14:paraId="5A33104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 xml:space="preserve">Cronograma de actividades </w:t>
            </w:r>
            <w:r w:rsidRPr="00ED74E7">
              <w:rPr>
                <w:rFonts w:ascii="Arial" w:hAnsi="Arial" w:cs="Arial"/>
                <w:color w:val="000000"/>
                <w:sz w:val="16"/>
              </w:rPr>
              <w:t>(Consignar sucesivamente cada actividad unitaria):</w:t>
            </w:r>
          </w:p>
        </w:tc>
      </w:tr>
      <w:tr w:rsidR="00740A38" w:rsidRPr="00ED74E7" w14:paraId="46CA9ADB" w14:textId="77777777" w:rsidTr="00435EB7">
        <w:tc>
          <w:tcPr>
            <w:tcW w:w="3963" w:type="dxa"/>
            <w:vMerge w:val="restart"/>
            <w:vAlign w:val="center"/>
          </w:tcPr>
          <w:p w14:paraId="4B10524F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Actividad</w:t>
            </w:r>
          </w:p>
        </w:tc>
        <w:tc>
          <w:tcPr>
            <w:tcW w:w="5501" w:type="dxa"/>
            <w:gridSpan w:val="12"/>
            <w:vAlign w:val="center"/>
          </w:tcPr>
          <w:p w14:paraId="4C32754B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Meses</w:t>
            </w:r>
          </w:p>
        </w:tc>
      </w:tr>
      <w:tr w:rsidR="00740A38" w:rsidRPr="00ED74E7" w14:paraId="62AFDB7E" w14:textId="77777777" w:rsidTr="00435EB7">
        <w:tc>
          <w:tcPr>
            <w:tcW w:w="3963" w:type="dxa"/>
            <w:vMerge/>
            <w:vAlign w:val="center"/>
          </w:tcPr>
          <w:p w14:paraId="65A3B0E1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458" w:type="dxa"/>
            <w:vAlign w:val="center"/>
          </w:tcPr>
          <w:p w14:paraId="53C5821A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458" w:type="dxa"/>
            <w:vAlign w:val="center"/>
          </w:tcPr>
          <w:p w14:paraId="5B1CFB88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459" w:type="dxa"/>
            <w:vAlign w:val="center"/>
          </w:tcPr>
          <w:p w14:paraId="01EA7351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458" w:type="dxa"/>
            <w:vAlign w:val="center"/>
          </w:tcPr>
          <w:p w14:paraId="1A5694EA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459" w:type="dxa"/>
            <w:vAlign w:val="center"/>
          </w:tcPr>
          <w:p w14:paraId="069B881D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458" w:type="dxa"/>
            <w:vAlign w:val="center"/>
          </w:tcPr>
          <w:p w14:paraId="17C1865F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6</w:t>
            </w:r>
          </w:p>
        </w:tc>
        <w:tc>
          <w:tcPr>
            <w:tcW w:w="458" w:type="dxa"/>
            <w:vAlign w:val="center"/>
          </w:tcPr>
          <w:p w14:paraId="764CA913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459" w:type="dxa"/>
            <w:vAlign w:val="center"/>
          </w:tcPr>
          <w:p w14:paraId="75FF3170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458" w:type="dxa"/>
            <w:vAlign w:val="center"/>
          </w:tcPr>
          <w:p w14:paraId="5A18997C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9</w:t>
            </w:r>
          </w:p>
        </w:tc>
        <w:tc>
          <w:tcPr>
            <w:tcW w:w="459" w:type="dxa"/>
            <w:vAlign w:val="center"/>
          </w:tcPr>
          <w:p w14:paraId="7CC5175D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10</w:t>
            </w:r>
          </w:p>
        </w:tc>
        <w:tc>
          <w:tcPr>
            <w:tcW w:w="458" w:type="dxa"/>
            <w:vAlign w:val="center"/>
          </w:tcPr>
          <w:p w14:paraId="301E4B83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11</w:t>
            </w:r>
          </w:p>
        </w:tc>
        <w:tc>
          <w:tcPr>
            <w:tcW w:w="459" w:type="dxa"/>
            <w:vAlign w:val="center"/>
          </w:tcPr>
          <w:p w14:paraId="1543BCD4" w14:textId="77777777" w:rsidR="00740A38" w:rsidRPr="00ED74E7" w:rsidRDefault="00740A38" w:rsidP="00435EB7">
            <w:pPr>
              <w:jc w:val="center"/>
              <w:rPr>
                <w:rFonts w:ascii="Arial" w:hAnsi="Arial" w:cs="Arial"/>
                <w:sz w:val="18"/>
              </w:rPr>
            </w:pPr>
            <w:r w:rsidRPr="00ED74E7">
              <w:rPr>
                <w:rFonts w:ascii="Arial" w:hAnsi="Arial" w:cs="Arial"/>
                <w:sz w:val="18"/>
              </w:rPr>
              <w:t>12</w:t>
            </w:r>
          </w:p>
        </w:tc>
      </w:tr>
      <w:tr w:rsidR="00740A38" w:rsidRPr="00ED74E7" w14:paraId="5A0E57A8" w14:textId="77777777" w:rsidTr="00435EB7">
        <w:trPr>
          <w:trHeight w:val="397"/>
        </w:trPr>
        <w:tc>
          <w:tcPr>
            <w:tcW w:w="3963" w:type="dxa"/>
          </w:tcPr>
          <w:p w14:paraId="0F845FB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6459D63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657CB04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7B84B1D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2CA7A1E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35FC080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20CD6D0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03DBA57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1C689C5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744310C5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4BE73ADE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00CA46A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6B05D6C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4D67C21F" w14:textId="77777777" w:rsidTr="00435EB7">
        <w:trPr>
          <w:trHeight w:val="397"/>
        </w:trPr>
        <w:tc>
          <w:tcPr>
            <w:tcW w:w="3963" w:type="dxa"/>
          </w:tcPr>
          <w:p w14:paraId="73459DA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50BEC0E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40FC1E3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2320D15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3D0BE5E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0C7E921A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6EB7AD1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778F7D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16C7F574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020258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3C4C8356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5E57452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55057509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5D3DD1CD" w14:textId="77777777" w:rsidTr="00435EB7">
        <w:trPr>
          <w:trHeight w:val="397"/>
        </w:trPr>
        <w:tc>
          <w:tcPr>
            <w:tcW w:w="3963" w:type="dxa"/>
          </w:tcPr>
          <w:p w14:paraId="208EEFA9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268CFC6A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09BC3611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1472EF9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85D226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47FEBBD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279E853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69D2863A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4C74434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2344C279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1FE555B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3C169C2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4A709CD7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  <w:tr w:rsidR="00740A38" w:rsidRPr="00ED74E7" w14:paraId="099E2190" w14:textId="77777777" w:rsidTr="00435EB7">
        <w:trPr>
          <w:trHeight w:val="397"/>
        </w:trPr>
        <w:tc>
          <w:tcPr>
            <w:tcW w:w="3963" w:type="dxa"/>
          </w:tcPr>
          <w:p w14:paraId="27A67C51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38FBF6E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353C071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5AE7B00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0559C841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60641DC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7BD870E0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396F4A0C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7D786DD2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01A0BBA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52408A8D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8" w:type="dxa"/>
          </w:tcPr>
          <w:p w14:paraId="111034F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14:paraId="35CCB73B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7A3D99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40A38" w:rsidRPr="00ED74E7" w14:paraId="06EBFBFA" w14:textId="77777777" w:rsidTr="00435EB7">
        <w:trPr>
          <w:trHeight w:val="284"/>
        </w:trPr>
        <w:tc>
          <w:tcPr>
            <w:tcW w:w="9464" w:type="dxa"/>
            <w:shd w:val="clear" w:color="auto" w:fill="D9D9D9"/>
            <w:vAlign w:val="center"/>
          </w:tcPr>
          <w:p w14:paraId="7699D77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  <w:r w:rsidRPr="00ED74E7">
              <w:rPr>
                <w:rFonts w:ascii="Arial" w:hAnsi="Arial" w:cs="Arial"/>
                <w:color w:val="000000"/>
              </w:rPr>
              <w:t xml:space="preserve">Bibliografía </w:t>
            </w:r>
            <w:r w:rsidRPr="00ED74E7">
              <w:rPr>
                <w:rFonts w:ascii="Arial" w:hAnsi="Arial" w:cs="Arial"/>
                <w:color w:val="000000"/>
                <w:sz w:val="16"/>
              </w:rPr>
              <w:t>(Citada y consultada, desarrollar en no más de una carilla):</w:t>
            </w:r>
          </w:p>
        </w:tc>
      </w:tr>
      <w:tr w:rsidR="00740A38" w:rsidRPr="00ED74E7" w14:paraId="164B4EE3" w14:textId="77777777" w:rsidTr="00435EB7">
        <w:tc>
          <w:tcPr>
            <w:tcW w:w="9464" w:type="dxa"/>
          </w:tcPr>
          <w:p w14:paraId="262E5028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  <w:p w14:paraId="59C5DA0F" w14:textId="77777777" w:rsidR="00740A38" w:rsidRPr="00ED74E7" w:rsidRDefault="00740A38" w:rsidP="00435EB7">
            <w:pPr>
              <w:jc w:val="both"/>
              <w:rPr>
                <w:rFonts w:ascii="Arial" w:hAnsi="Arial" w:cs="Arial"/>
              </w:rPr>
            </w:pPr>
          </w:p>
        </w:tc>
      </w:tr>
    </w:tbl>
    <w:p w14:paraId="621E2158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</w:p>
    <w:p w14:paraId="38F226BA" w14:textId="77777777" w:rsidR="00740A38" w:rsidRPr="00ED74E7" w:rsidRDefault="00740A38" w:rsidP="00740A3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 w:rsidRPr="00ED74E7">
        <w:rPr>
          <w:rFonts w:ascii="Arial" w:hAnsi="Arial" w:cs="Arial"/>
          <w:b/>
        </w:rPr>
        <w:lastRenderedPageBreak/>
        <w:t>Firmas y avales:</w:t>
      </w:r>
    </w:p>
    <w:p w14:paraId="3CC48DC7" w14:textId="77777777" w:rsidR="00F4699A" w:rsidRPr="00ED74E7" w:rsidRDefault="00F4699A" w:rsidP="00740A38">
      <w:pPr>
        <w:jc w:val="both"/>
        <w:rPr>
          <w:rFonts w:ascii="Arial" w:hAnsi="Arial" w:cs="Arial"/>
          <w:b/>
        </w:rPr>
      </w:pPr>
    </w:p>
    <w:p w14:paraId="5B7FEDD3" w14:textId="77777777" w:rsidR="00740A38" w:rsidRPr="00ED74E7" w:rsidRDefault="00740A38" w:rsidP="00740A38">
      <w:pPr>
        <w:jc w:val="both"/>
        <w:rPr>
          <w:rFonts w:ascii="Arial" w:hAnsi="Arial" w:cs="Arial"/>
          <w:b/>
        </w:rPr>
      </w:pPr>
      <w:r w:rsidRPr="00ED74E7">
        <w:rPr>
          <w:rFonts w:ascii="Arial" w:hAnsi="Arial" w:cs="Arial"/>
          <w:b/>
        </w:rPr>
        <w:t>Firma del postulante</w:t>
      </w:r>
    </w:p>
    <w:p w14:paraId="55D38C05" w14:textId="61AC1266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>Declaro conocer las bases de la Convocatoria a Becas Estudiantiles de</w:t>
      </w:r>
      <w:r w:rsidR="00ED74E7">
        <w:rPr>
          <w:rFonts w:ascii="Arial" w:hAnsi="Arial" w:cs="Arial"/>
        </w:rPr>
        <w:t xml:space="preserve"> Investigación de la Universidad Nacional de Tucumán 2024 </w:t>
      </w:r>
      <w:r w:rsidRPr="00ED74E7">
        <w:rPr>
          <w:rFonts w:ascii="Arial" w:hAnsi="Arial" w:cs="Arial"/>
        </w:rPr>
        <w:t>y aceptar cada una de las obligaciones que de ella derivan, comprometiéndome a su cumplimiento en caso de que me fuera otorgada la Beca solicitada.</w:t>
      </w:r>
    </w:p>
    <w:p w14:paraId="2FAF89E3" w14:textId="77777777" w:rsidR="00740A38" w:rsidRPr="00ED74E7" w:rsidRDefault="00740A38" w:rsidP="00740A38">
      <w:pPr>
        <w:spacing w:before="60" w:after="60"/>
        <w:jc w:val="both"/>
        <w:rPr>
          <w:rFonts w:ascii="Arial" w:hAnsi="Arial" w:cs="Arial"/>
        </w:rPr>
      </w:pPr>
    </w:p>
    <w:p w14:paraId="7C499CC8" w14:textId="77777777" w:rsidR="00740A38" w:rsidRPr="00ED74E7" w:rsidRDefault="00740A38" w:rsidP="00740A38">
      <w:pPr>
        <w:spacing w:before="60" w:after="60"/>
        <w:jc w:val="both"/>
        <w:rPr>
          <w:rFonts w:ascii="Arial" w:hAnsi="Arial" w:cs="Arial"/>
        </w:rPr>
      </w:pPr>
    </w:p>
    <w:p w14:paraId="2F10A443" w14:textId="1606FED1" w:rsidR="00740A38" w:rsidRPr="00ED74E7" w:rsidRDefault="00740A38" w:rsidP="00740A38">
      <w:pPr>
        <w:spacing w:before="60" w:after="60"/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 xml:space="preserve">Fecha:                                                    Firma </w:t>
      </w:r>
      <w:r w:rsidR="00ED74E7">
        <w:rPr>
          <w:rFonts w:ascii="Arial" w:hAnsi="Arial" w:cs="Arial"/>
        </w:rPr>
        <w:t xml:space="preserve">y aclaración del </w:t>
      </w:r>
      <w:r w:rsidRPr="00ED74E7">
        <w:rPr>
          <w:rFonts w:ascii="Arial" w:hAnsi="Arial" w:cs="Arial"/>
        </w:rPr>
        <w:t xml:space="preserve">Postulante: </w:t>
      </w:r>
    </w:p>
    <w:p w14:paraId="2C7A5EB4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6D8FFA5A" w14:textId="77777777" w:rsidR="00740A38" w:rsidRPr="00ED74E7" w:rsidRDefault="00740A38" w:rsidP="00740A38">
      <w:pPr>
        <w:pBdr>
          <w:top w:val="single" w:sz="4" w:space="1" w:color="auto"/>
        </w:pBdr>
        <w:jc w:val="both"/>
        <w:rPr>
          <w:rFonts w:ascii="Arial" w:hAnsi="Arial" w:cs="Arial"/>
          <w:b/>
        </w:rPr>
      </w:pPr>
    </w:p>
    <w:p w14:paraId="47843C2A" w14:textId="77777777" w:rsidR="00740A38" w:rsidRPr="00ED74E7" w:rsidRDefault="00740A38" w:rsidP="00740A38">
      <w:pPr>
        <w:pBdr>
          <w:top w:val="single" w:sz="4" w:space="1" w:color="auto"/>
        </w:pBdr>
        <w:jc w:val="both"/>
        <w:rPr>
          <w:rFonts w:ascii="Arial" w:hAnsi="Arial" w:cs="Arial"/>
          <w:b/>
        </w:rPr>
      </w:pPr>
      <w:r w:rsidRPr="00ED74E7">
        <w:rPr>
          <w:rFonts w:ascii="Arial" w:hAnsi="Arial" w:cs="Arial"/>
          <w:b/>
        </w:rPr>
        <w:t xml:space="preserve">Aval del Director / </w:t>
      </w:r>
      <w:r w:rsidR="00F4699A" w:rsidRPr="00ED74E7">
        <w:rPr>
          <w:rFonts w:ascii="Arial" w:hAnsi="Arial" w:cs="Arial"/>
          <w:b/>
        </w:rPr>
        <w:t>C</w:t>
      </w:r>
      <w:r w:rsidRPr="00ED74E7">
        <w:rPr>
          <w:rFonts w:ascii="Arial" w:hAnsi="Arial" w:cs="Arial"/>
          <w:b/>
        </w:rPr>
        <w:t xml:space="preserve">odirector </w:t>
      </w:r>
    </w:p>
    <w:p w14:paraId="3704FFA2" w14:textId="70B9D1DC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 xml:space="preserve">Declaro conocer las bases de la </w:t>
      </w:r>
      <w:r w:rsidR="00ED74E7" w:rsidRPr="00ED74E7">
        <w:rPr>
          <w:rFonts w:ascii="Arial" w:hAnsi="Arial" w:cs="Arial"/>
        </w:rPr>
        <w:t>Convocatoria a Becas Estudiantiles de</w:t>
      </w:r>
      <w:r w:rsidR="00ED74E7">
        <w:rPr>
          <w:rFonts w:ascii="Arial" w:hAnsi="Arial" w:cs="Arial"/>
        </w:rPr>
        <w:t xml:space="preserve"> Investigación de la Universidad Nacional de Tucumán 2024</w:t>
      </w:r>
      <w:r w:rsidRPr="00ED74E7">
        <w:rPr>
          <w:rFonts w:ascii="Arial" w:hAnsi="Arial" w:cs="Arial"/>
        </w:rPr>
        <w:t xml:space="preserve">, las obligaciones que de ella derivan para los directores y o </w:t>
      </w:r>
      <w:proofErr w:type="spellStart"/>
      <w:r w:rsidRPr="00ED74E7">
        <w:rPr>
          <w:rFonts w:ascii="Arial" w:hAnsi="Arial" w:cs="Arial"/>
        </w:rPr>
        <w:t>co</w:t>
      </w:r>
      <w:proofErr w:type="spellEnd"/>
      <w:r w:rsidRPr="00ED74E7">
        <w:rPr>
          <w:rFonts w:ascii="Arial" w:hAnsi="Arial" w:cs="Arial"/>
        </w:rPr>
        <w:t xml:space="preserve">/directores, y avalo el Plan de Trabajo del postulante. </w:t>
      </w:r>
    </w:p>
    <w:p w14:paraId="55CFC4AA" w14:textId="77777777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>En caso de ser otorgada la beca, me comprometo a orientar al becario y proporcionarle los elementos necesarios para llevar a cabo su tarea en el lugar de trabajo propuesto.</w:t>
      </w:r>
    </w:p>
    <w:p w14:paraId="1EB88D4B" w14:textId="77777777" w:rsidR="00740A38" w:rsidRPr="00ED74E7" w:rsidRDefault="00740A38" w:rsidP="00740A38">
      <w:pPr>
        <w:jc w:val="both"/>
        <w:rPr>
          <w:rFonts w:ascii="Arial" w:hAnsi="Arial" w:cs="Arial"/>
        </w:rPr>
      </w:pPr>
    </w:p>
    <w:p w14:paraId="2911406D" w14:textId="3A89DB51" w:rsidR="00740A38" w:rsidRPr="00ED74E7" w:rsidRDefault="00740A38" w:rsidP="00740A38">
      <w:pPr>
        <w:jc w:val="both"/>
        <w:rPr>
          <w:rFonts w:ascii="Arial" w:hAnsi="Arial" w:cs="Arial"/>
          <w:sz w:val="18"/>
          <w:szCs w:val="18"/>
        </w:rPr>
      </w:pPr>
      <w:r w:rsidRPr="00ED74E7">
        <w:rPr>
          <w:rFonts w:ascii="Arial" w:hAnsi="Arial" w:cs="Arial"/>
        </w:rPr>
        <w:t>Firma</w:t>
      </w:r>
      <w:r w:rsidR="00ED74E7">
        <w:rPr>
          <w:rFonts w:ascii="Arial" w:hAnsi="Arial" w:cs="Arial"/>
        </w:rPr>
        <w:t xml:space="preserve"> y aclaración del</w:t>
      </w:r>
      <w:r w:rsidRPr="00ED74E7">
        <w:rPr>
          <w:rFonts w:ascii="Arial" w:hAnsi="Arial" w:cs="Arial"/>
        </w:rPr>
        <w:t xml:space="preserve"> Director de Beca:</w:t>
      </w:r>
    </w:p>
    <w:p w14:paraId="15E168B2" w14:textId="77777777" w:rsidR="00F4699A" w:rsidRPr="00ED74E7" w:rsidRDefault="00F4699A" w:rsidP="00740A38">
      <w:pPr>
        <w:jc w:val="both"/>
        <w:rPr>
          <w:rFonts w:ascii="Arial" w:hAnsi="Arial" w:cs="Arial"/>
        </w:rPr>
      </w:pPr>
    </w:p>
    <w:p w14:paraId="037A3901" w14:textId="77777777" w:rsidR="00F4699A" w:rsidRPr="00ED74E7" w:rsidRDefault="00F4699A" w:rsidP="00740A38">
      <w:pPr>
        <w:jc w:val="both"/>
        <w:rPr>
          <w:rFonts w:ascii="Arial" w:hAnsi="Arial" w:cs="Arial"/>
        </w:rPr>
      </w:pPr>
    </w:p>
    <w:p w14:paraId="02E981A8" w14:textId="637BA982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 xml:space="preserve">Firma </w:t>
      </w:r>
      <w:r w:rsidR="00ED74E7">
        <w:rPr>
          <w:rFonts w:ascii="Arial" w:hAnsi="Arial" w:cs="Arial"/>
        </w:rPr>
        <w:t xml:space="preserve">y aclaración del </w:t>
      </w:r>
      <w:r w:rsidRPr="00ED74E7">
        <w:rPr>
          <w:rFonts w:ascii="Arial" w:hAnsi="Arial" w:cs="Arial"/>
        </w:rPr>
        <w:t>Co-Director de Beca:</w:t>
      </w:r>
    </w:p>
    <w:p w14:paraId="531FB68A" w14:textId="77777777" w:rsidR="00F4699A" w:rsidRPr="00ED74E7" w:rsidRDefault="00F4699A" w:rsidP="00740A38">
      <w:pPr>
        <w:jc w:val="both"/>
        <w:rPr>
          <w:rFonts w:ascii="Arial" w:hAnsi="Arial" w:cs="Arial"/>
        </w:rPr>
      </w:pPr>
    </w:p>
    <w:p w14:paraId="02AAA1EF" w14:textId="77777777" w:rsidR="00F4699A" w:rsidRPr="00ED74E7" w:rsidRDefault="00F4699A" w:rsidP="00740A38">
      <w:pPr>
        <w:jc w:val="both"/>
        <w:rPr>
          <w:rFonts w:ascii="Arial" w:hAnsi="Arial" w:cs="Arial"/>
          <w:sz w:val="18"/>
          <w:szCs w:val="18"/>
        </w:rPr>
      </w:pPr>
    </w:p>
    <w:p w14:paraId="6712F11D" w14:textId="77777777" w:rsidR="00740A38" w:rsidRPr="00ED74E7" w:rsidRDefault="00740A38" w:rsidP="00740A38">
      <w:pPr>
        <w:pBdr>
          <w:top w:val="single" w:sz="4" w:space="1" w:color="auto"/>
        </w:pBdr>
        <w:jc w:val="both"/>
        <w:rPr>
          <w:rFonts w:ascii="Arial" w:hAnsi="Arial" w:cs="Arial"/>
        </w:rPr>
      </w:pPr>
    </w:p>
    <w:p w14:paraId="5CB8D494" w14:textId="77777777" w:rsidR="00740A38" w:rsidRPr="00ED74E7" w:rsidRDefault="00740A38" w:rsidP="00740A38">
      <w:pPr>
        <w:pBdr>
          <w:top w:val="single" w:sz="4" w:space="1" w:color="auto"/>
        </w:pBdr>
        <w:jc w:val="both"/>
        <w:rPr>
          <w:rFonts w:ascii="Arial" w:hAnsi="Arial" w:cs="Arial"/>
          <w:b/>
        </w:rPr>
      </w:pPr>
      <w:r w:rsidRPr="00ED74E7">
        <w:rPr>
          <w:rFonts w:ascii="Arial" w:hAnsi="Arial" w:cs="Arial"/>
          <w:b/>
        </w:rPr>
        <w:t>Aval del Director del proyecto en</w:t>
      </w:r>
      <w:r w:rsidR="00F4699A" w:rsidRPr="00ED74E7">
        <w:rPr>
          <w:rFonts w:ascii="Arial" w:hAnsi="Arial" w:cs="Arial"/>
          <w:b/>
        </w:rPr>
        <w:t xml:space="preserve"> el que se insertará el becario</w:t>
      </w:r>
    </w:p>
    <w:p w14:paraId="39C029F4" w14:textId="77777777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 xml:space="preserve">Por la presente presto mi conformidad  y comprometo el apoyo necesario para que, en caso de ser otorgada la beca solicitada, el postulante pueda realizar el trabajo propuesto en el marco del </w:t>
      </w:r>
      <w:r w:rsidR="00F4699A" w:rsidRPr="00ED74E7">
        <w:rPr>
          <w:rFonts w:ascii="Arial" w:hAnsi="Arial" w:cs="Arial"/>
        </w:rPr>
        <w:t>Proyecto bajo mi dirección</w:t>
      </w:r>
    </w:p>
    <w:p w14:paraId="1C16369B" w14:textId="23B4CDC0" w:rsidR="00740A38" w:rsidRDefault="00740A38" w:rsidP="00740A38">
      <w:pPr>
        <w:jc w:val="both"/>
        <w:rPr>
          <w:rFonts w:ascii="Arial" w:hAnsi="Arial" w:cs="Arial"/>
        </w:rPr>
      </w:pPr>
    </w:p>
    <w:p w14:paraId="6A45F6B8" w14:textId="577E0B35" w:rsidR="00ED74E7" w:rsidRPr="00ED74E7" w:rsidRDefault="00ED74E7" w:rsidP="00740A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Código del Proyecto:</w:t>
      </w:r>
    </w:p>
    <w:p w14:paraId="1B399E4B" w14:textId="69F0029C" w:rsidR="00740A38" w:rsidRPr="00ED74E7" w:rsidRDefault="00740A38" w:rsidP="00740A38">
      <w:pPr>
        <w:jc w:val="both"/>
        <w:rPr>
          <w:rFonts w:ascii="Arial" w:hAnsi="Arial" w:cs="Arial"/>
        </w:rPr>
      </w:pPr>
      <w:r w:rsidRPr="00ED74E7">
        <w:rPr>
          <w:rFonts w:ascii="Arial" w:hAnsi="Arial" w:cs="Arial"/>
        </w:rPr>
        <w:t xml:space="preserve">Firma </w:t>
      </w:r>
      <w:r w:rsidR="00ED74E7">
        <w:rPr>
          <w:rFonts w:ascii="Arial" w:hAnsi="Arial" w:cs="Arial"/>
        </w:rPr>
        <w:t xml:space="preserve">y aclaración </w:t>
      </w:r>
      <w:r w:rsidRPr="00ED74E7">
        <w:rPr>
          <w:rFonts w:ascii="Arial" w:hAnsi="Arial" w:cs="Arial"/>
        </w:rPr>
        <w:t>del Director del Proyecto:</w:t>
      </w:r>
    </w:p>
    <w:sectPr w:rsidR="00740A38" w:rsidRPr="00ED74E7" w:rsidSect="00FE72FF">
      <w:pgSz w:w="11906" w:h="16838"/>
      <w:pgMar w:top="1417" w:right="849" w:bottom="1417" w:left="1418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C82A9" w14:textId="77777777" w:rsidR="00B364E6" w:rsidRDefault="00B364E6" w:rsidP="007C16AD">
      <w:pPr>
        <w:spacing w:after="0" w:line="240" w:lineRule="auto"/>
      </w:pPr>
      <w:r>
        <w:separator/>
      </w:r>
    </w:p>
  </w:endnote>
  <w:endnote w:type="continuationSeparator" w:id="0">
    <w:p w14:paraId="4E590368" w14:textId="77777777" w:rsidR="00B364E6" w:rsidRDefault="00B364E6" w:rsidP="007C1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2640783"/>
      <w:docPartObj>
        <w:docPartGallery w:val="Page Numbers (Bottom of Page)"/>
        <w:docPartUnique/>
      </w:docPartObj>
    </w:sdtPr>
    <w:sdtEndPr/>
    <w:sdtContent>
      <w:p w14:paraId="319C6454" w14:textId="77777777" w:rsidR="00FE72FF" w:rsidRDefault="00FE72F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CA6">
          <w:rPr>
            <w:noProof/>
          </w:rPr>
          <w:t>3</w:t>
        </w:r>
        <w:r>
          <w:fldChar w:fldCharType="end"/>
        </w:r>
      </w:p>
    </w:sdtContent>
  </w:sdt>
  <w:p w14:paraId="57C1B12C" w14:textId="77777777" w:rsidR="00560CB6" w:rsidRDefault="00560CB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A0350" w14:textId="77777777" w:rsidR="00FE72FF" w:rsidRDefault="00FE72FF">
    <w:pPr>
      <w:pStyle w:val="Piedepgina"/>
      <w:jc w:val="right"/>
    </w:pPr>
  </w:p>
  <w:p w14:paraId="3D0DF578" w14:textId="77777777" w:rsidR="00FE72FF" w:rsidRDefault="00FE72F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14606" w14:textId="77777777" w:rsidR="00B364E6" w:rsidRDefault="00B364E6" w:rsidP="007C16AD">
      <w:pPr>
        <w:spacing w:after="0" w:line="240" w:lineRule="auto"/>
      </w:pPr>
      <w:r>
        <w:separator/>
      </w:r>
    </w:p>
  </w:footnote>
  <w:footnote w:type="continuationSeparator" w:id="0">
    <w:p w14:paraId="23A5761B" w14:textId="77777777" w:rsidR="00B364E6" w:rsidRDefault="00B364E6" w:rsidP="007C1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4F62F" w14:textId="609E0A3D" w:rsidR="00560CB6" w:rsidRPr="00187B33" w:rsidRDefault="00ED74E7" w:rsidP="00ED74E7">
    <w:pPr>
      <w:pStyle w:val="Encabezado"/>
      <w:ind w:left="-1418" w:right="-569"/>
      <w:jc w:val="both"/>
      <w:rPr>
        <w:noProof/>
        <w:lang w:eastAsia="es-ES"/>
      </w:rPr>
    </w:pPr>
    <w:r>
      <w:rPr>
        <w:noProof/>
        <w:lang w:val="es-AR" w:eastAsia="es-AR"/>
      </w:rPr>
      <w:drawing>
        <wp:inline distT="0" distB="0" distL="0" distR="0" wp14:anchorId="14D79C78" wp14:editId="2ED9DC38">
          <wp:extent cx="7440707" cy="1127760"/>
          <wp:effectExtent l="0" t="0" r="825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Superior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377" cy="1134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24C52" w14:textId="110F6EA9" w:rsidR="00ED74E7" w:rsidRPr="00ED74E7" w:rsidRDefault="00ED74E7" w:rsidP="00ED74E7">
    <w:pPr>
      <w:pStyle w:val="Encabezado"/>
      <w:ind w:left="-1276"/>
    </w:pPr>
    <w:r>
      <w:rPr>
        <w:noProof/>
        <w:lang w:val="es-AR" w:eastAsia="es-AR"/>
      </w:rPr>
      <w:drawing>
        <wp:inline distT="0" distB="0" distL="0" distR="0" wp14:anchorId="1814FD53" wp14:editId="36AD2ECA">
          <wp:extent cx="7323402" cy="110998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Superior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7256" cy="1118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C0"/>
    <w:rsid w:val="00011CB1"/>
    <w:rsid w:val="00014522"/>
    <w:rsid w:val="0003297E"/>
    <w:rsid w:val="00046E80"/>
    <w:rsid w:val="00067A3F"/>
    <w:rsid w:val="00083AC8"/>
    <w:rsid w:val="00085017"/>
    <w:rsid w:val="000A0C44"/>
    <w:rsid w:val="000B246C"/>
    <w:rsid w:val="00111BB9"/>
    <w:rsid w:val="00187B33"/>
    <w:rsid w:val="00197F87"/>
    <w:rsid w:val="001A1DC1"/>
    <w:rsid w:val="001A2E8E"/>
    <w:rsid w:val="001A50B0"/>
    <w:rsid w:val="001A52BF"/>
    <w:rsid w:val="001B1037"/>
    <w:rsid w:val="001C1D46"/>
    <w:rsid w:val="001C3FD5"/>
    <w:rsid w:val="001D599F"/>
    <w:rsid w:val="00232E7C"/>
    <w:rsid w:val="002400F0"/>
    <w:rsid w:val="0024316B"/>
    <w:rsid w:val="00247903"/>
    <w:rsid w:val="002519FC"/>
    <w:rsid w:val="00254FFC"/>
    <w:rsid w:val="002624E6"/>
    <w:rsid w:val="00267F7F"/>
    <w:rsid w:val="00280F91"/>
    <w:rsid w:val="0029055C"/>
    <w:rsid w:val="0029293A"/>
    <w:rsid w:val="002A7790"/>
    <w:rsid w:val="002B4CA6"/>
    <w:rsid w:val="002C11AC"/>
    <w:rsid w:val="002C2795"/>
    <w:rsid w:val="002D26E7"/>
    <w:rsid w:val="002D3799"/>
    <w:rsid w:val="002E32C2"/>
    <w:rsid w:val="002E7FC0"/>
    <w:rsid w:val="0030236D"/>
    <w:rsid w:val="0031256D"/>
    <w:rsid w:val="00313682"/>
    <w:rsid w:val="00324567"/>
    <w:rsid w:val="0032718B"/>
    <w:rsid w:val="00347AF0"/>
    <w:rsid w:val="00354C49"/>
    <w:rsid w:val="00386186"/>
    <w:rsid w:val="00386C89"/>
    <w:rsid w:val="00392935"/>
    <w:rsid w:val="003A53D1"/>
    <w:rsid w:val="0040204B"/>
    <w:rsid w:val="00404147"/>
    <w:rsid w:val="00410A9D"/>
    <w:rsid w:val="00424DDC"/>
    <w:rsid w:val="00440C07"/>
    <w:rsid w:val="00451AF8"/>
    <w:rsid w:val="00457203"/>
    <w:rsid w:val="00486A65"/>
    <w:rsid w:val="004908CA"/>
    <w:rsid w:val="00491331"/>
    <w:rsid w:val="004B5BEF"/>
    <w:rsid w:val="004C1587"/>
    <w:rsid w:val="004C1A69"/>
    <w:rsid w:val="0051344A"/>
    <w:rsid w:val="00520A6D"/>
    <w:rsid w:val="00523D9A"/>
    <w:rsid w:val="00540461"/>
    <w:rsid w:val="005454C6"/>
    <w:rsid w:val="00560CB6"/>
    <w:rsid w:val="0058686A"/>
    <w:rsid w:val="00586AE7"/>
    <w:rsid w:val="00587A58"/>
    <w:rsid w:val="005956A6"/>
    <w:rsid w:val="005A2725"/>
    <w:rsid w:val="005A5F29"/>
    <w:rsid w:val="005A7047"/>
    <w:rsid w:val="005E399D"/>
    <w:rsid w:val="005E3B81"/>
    <w:rsid w:val="005F7725"/>
    <w:rsid w:val="00606680"/>
    <w:rsid w:val="00621CF9"/>
    <w:rsid w:val="00623A5B"/>
    <w:rsid w:val="006350D9"/>
    <w:rsid w:val="00641867"/>
    <w:rsid w:val="00645675"/>
    <w:rsid w:val="006464A8"/>
    <w:rsid w:val="00654ABD"/>
    <w:rsid w:val="006839FA"/>
    <w:rsid w:val="006852EB"/>
    <w:rsid w:val="00685524"/>
    <w:rsid w:val="006B2F2C"/>
    <w:rsid w:val="006B3A3E"/>
    <w:rsid w:val="006D3A08"/>
    <w:rsid w:val="006D7680"/>
    <w:rsid w:val="006E3A7C"/>
    <w:rsid w:val="0070272D"/>
    <w:rsid w:val="007103A5"/>
    <w:rsid w:val="00716EAE"/>
    <w:rsid w:val="00720AAB"/>
    <w:rsid w:val="007371A1"/>
    <w:rsid w:val="00740A38"/>
    <w:rsid w:val="00762665"/>
    <w:rsid w:val="0078569C"/>
    <w:rsid w:val="007A0B7E"/>
    <w:rsid w:val="007A2D44"/>
    <w:rsid w:val="007A2EE5"/>
    <w:rsid w:val="007B46CE"/>
    <w:rsid w:val="007C16AD"/>
    <w:rsid w:val="007F2D0C"/>
    <w:rsid w:val="007F7120"/>
    <w:rsid w:val="00801D4B"/>
    <w:rsid w:val="00802391"/>
    <w:rsid w:val="00804ADC"/>
    <w:rsid w:val="008366E5"/>
    <w:rsid w:val="00840618"/>
    <w:rsid w:val="00844B5E"/>
    <w:rsid w:val="008467F1"/>
    <w:rsid w:val="008641E6"/>
    <w:rsid w:val="00894D15"/>
    <w:rsid w:val="008A0317"/>
    <w:rsid w:val="008A1544"/>
    <w:rsid w:val="008A4C89"/>
    <w:rsid w:val="008A6511"/>
    <w:rsid w:val="008A7BA0"/>
    <w:rsid w:val="008C0FC9"/>
    <w:rsid w:val="008C2666"/>
    <w:rsid w:val="008D2AAE"/>
    <w:rsid w:val="008F401B"/>
    <w:rsid w:val="009050CE"/>
    <w:rsid w:val="00907E5E"/>
    <w:rsid w:val="009141B7"/>
    <w:rsid w:val="00916403"/>
    <w:rsid w:val="00921D70"/>
    <w:rsid w:val="00932690"/>
    <w:rsid w:val="00932F00"/>
    <w:rsid w:val="009440AC"/>
    <w:rsid w:val="0094792C"/>
    <w:rsid w:val="00956153"/>
    <w:rsid w:val="0099252E"/>
    <w:rsid w:val="00994D6B"/>
    <w:rsid w:val="009A21DF"/>
    <w:rsid w:val="009B69B4"/>
    <w:rsid w:val="009D6428"/>
    <w:rsid w:val="009F0D0A"/>
    <w:rsid w:val="00A6268B"/>
    <w:rsid w:val="00A73CC5"/>
    <w:rsid w:val="00A7562D"/>
    <w:rsid w:val="00A8291E"/>
    <w:rsid w:val="00AA63CE"/>
    <w:rsid w:val="00AC0627"/>
    <w:rsid w:val="00AC577E"/>
    <w:rsid w:val="00AC779B"/>
    <w:rsid w:val="00AD1C20"/>
    <w:rsid w:val="00AE567F"/>
    <w:rsid w:val="00B117E1"/>
    <w:rsid w:val="00B15B01"/>
    <w:rsid w:val="00B2166B"/>
    <w:rsid w:val="00B257F3"/>
    <w:rsid w:val="00B34146"/>
    <w:rsid w:val="00B364E6"/>
    <w:rsid w:val="00B45180"/>
    <w:rsid w:val="00B5343A"/>
    <w:rsid w:val="00B75A6A"/>
    <w:rsid w:val="00B77A8C"/>
    <w:rsid w:val="00B9072C"/>
    <w:rsid w:val="00B92AA4"/>
    <w:rsid w:val="00B969FA"/>
    <w:rsid w:val="00BA3098"/>
    <w:rsid w:val="00BB0B1F"/>
    <w:rsid w:val="00BB72FE"/>
    <w:rsid w:val="00BC3CF4"/>
    <w:rsid w:val="00BE6611"/>
    <w:rsid w:val="00BE7716"/>
    <w:rsid w:val="00BF09FE"/>
    <w:rsid w:val="00BF671F"/>
    <w:rsid w:val="00C0587D"/>
    <w:rsid w:val="00C112C8"/>
    <w:rsid w:val="00C142C0"/>
    <w:rsid w:val="00C339D4"/>
    <w:rsid w:val="00C36E16"/>
    <w:rsid w:val="00C65FC3"/>
    <w:rsid w:val="00C748EA"/>
    <w:rsid w:val="00CA4F42"/>
    <w:rsid w:val="00CB63D1"/>
    <w:rsid w:val="00CC488C"/>
    <w:rsid w:val="00CF024D"/>
    <w:rsid w:val="00CF7B34"/>
    <w:rsid w:val="00D0089B"/>
    <w:rsid w:val="00D06788"/>
    <w:rsid w:val="00D13ADA"/>
    <w:rsid w:val="00D14A45"/>
    <w:rsid w:val="00D22A22"/>
    <w:rsid w:val="00D3027C"/>
    <w:rsid w:val="00D478A7"/>
    <w:rsid w:val="00D54E01"/>
    <w:rsid w:val="00D75CD0"/>
    <w:rsid w:val="00D773A5"/>
    <w:rsid w:val="00D82130"/>
    <w:rsid w:val="00D90CF6"/>
    <w:rsid w:val="00DC0EAF"/>
    <w:rsid w:val="00DC4308"/>
    <w:rsid w:val="00DE7494"/>
    <w:rsid w:val="00E25EDA"/>
    <w:rsid w:val="00E26A41"/>
    <w:rsid w:val="00E56320"/>
    <w:rsid w:val="00E7287B"/>
    <w:rsid w:val="00E87632"/>
    <w:rsid w:val="00E9111A"/>
    <w:rsid w:val="00E972AE"/>
    <w:rsid w:val="00EB3D45"/>
    <w:rsid w:val="00EB52F0"/>
    <w:rsid w:val="00EC0057"/>
    <w:rsid w:val="00EC283D"/>
    <w:rsid w:val="00ED1768"/>
    <w:rsid w:val="00ED74E7"/>
    <w:rsid w:val="00EE10D9"/>
    <w:rsid w:val="00F0082F"/>
    <w:rsid w:val="00F20D65"/>
    <w:rsid w:val="00F24D4A"/>
    <w:rsid w:val="00F27114"/>
    <w:rsid w:val="00F40A0C"/>
    <w:rsid w:val="00F43804"/>
    <w:rsid w:val="00F4699A"/>
    <w:rsid w:val="00F728F4"/>
    <w:rsid w:val="00F95AEB"/>
    <w:rsid w:val="00F97905"/>
    <w:rsid w:val="00FD3734"/>
    <w:rsid w:val="00FE38DB"/>
    <w:rsid w:val="00FE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03F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C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C0587D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4"/>
      <w:u w:val="single"/>
      <w:lang w:eastAsia="es-ES"/>
    </w:rPr>
  </w:style>
  <w:style w:type="paragraph" w:styleId="Ttulo3">
    <w:name w:val="heading 3"/>
    <w:basedOn w:val="Normal"/>
    <w:next w:val="Normal"/>
    <w:link w:val="Ttulo3Car"/>
    <w:qFormat/>
    <w:rsid w:val="00C0587D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6AD"/>
  </w:style>
  <w:style w:type="paragraph" w:styleId="Piedepgina">
    <w:name w:val="footer"/>
    <w:basedOn w:val="Normal"/>
    <w:link w:val="PiedepginaCar"/>
    <w:uiPriority w:val="99"/>
    <w:unhideWhenUsed/>
    <w:rsid w:val="007C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6AD"/>
  </w:style>
  <w:style w:type="paragraph" w:styleId="Textodeglobo">
    <w:name w:val="Balloon Text"/>
    <w:basedOn w:val="Normal"/>
    <w:link w:val="TextodegloboCar"/>
    <w:uiPriority w:val="99"/>
    <w:semiHidden/>
    <w:unhideWhenUsed/>
    <w:rsid w:val="006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23A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0587D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Ttulo3Car">
    <w:name w:val="Título 3 Car"/>
    <w:basedOn w:val="Fuentedeprrafopredeter"/>
    <w:link w:val="Ttulo3"/>
    <w:rsid w:val="00C0587D"/>
    <w:rPr>
      <w:rFonts w:ascii="Times New Roman" w:eastAsia="Times New Roman" w:hAnsi="Times New Roman"/>
      <w:sz w:val="28"/>
      <w:szCs w:val="24"/>
    </w:rPr>
  </w:style>
  <w:style w:type="paragraph" w:styleId="Sangradetextonormal">
    <w:name w:val="Body Text Indent"/>
    <w:basedOn w:val="Normal"/>
    <w:link w:val="SangradetextonormalCar"/>
    <w:rsid w:val="00C0587D"/>
    <w:pPr>
      <w:spacing w:after="0" w:line="240" w:lineRule="auto"/>
      <w:ind w:firstLine="1683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C0587D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40A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C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C0587D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4"/>
      <w:u w:val="single"/>
      <w:lang w:eastAsia="es-ES"/>
    </w:rPr>
  </w:style>
  <w:style w:type="paragraph" w:styleId="Ttulo3">
    <w:name w:val="heading 3"/>
    <w:basedOn w:val="Normal"/>
    <w:next w:val="Normal"/>
    <w:link w:val="Ttulo3Car"/>
    <w:qFormat/>
    <w:rsid w:val="00C0587D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6AD"/>
  </w:style>
  <w:style w:type="paragraph" w:styleId="Piedepgina">
    <w:name w:val="footer"/>
    <w:basedOn w:val="Normal"/>
    <w:link w:val="PiedepginaCar"/>
    <w:uiPriority w:val="99"/>
    <w:unhideWhenUsed/>
    <w:rsid w:val="007C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6AD"/>
  </w:style>
  <w:style w:type="paragraph" w:styleId="Textodeglobo">
    <w:name w:val="Balloon Text"/>
    <w:basedOn w:val="Normal"/>
    <w:link w:val="TextodegloboCar"/>
    <w:uiPriority w:val="99"/>
    <w:semiHidden/>
    <w:unhideWhenUsed/>
    <w:rsid w:val="0062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23A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0587D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Ttulo3Car">
    <w:name w:val="Título 3 Car"/>
    <w:basedOn w:val="Fuentedeprrafopredeter"/>
    <w:link w:val="Ttulo3"/>
    <w:rsid w:val="00C0587D"/>
    <w:rPr>
      <w:rFonts w:ascii="Times New Roman" w:eastAsia="Times New Roman" w:hAnsi="Times New Roman"/>
      <w:sz w:val="28"/>
      <w:szCs w:val="24"/>
    </w:rPr>
  </w:style>
  <w:style w:type="paragraph" w:styleId="Sangradetextonormal">
    <w:name w:val="Body Text Indent"/>
    <w:basedOn w:val="Normal"/>
    <w:link w:val="SangradetextonormalCar"/>
    <w:rsid w:val="00C0587D"/>
    <w:pPr>
      <w:spacing w:after="0" w:line="240" w:lineRule="auto"/>
      <w:ind w:firstLine="1683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C0587D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40A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9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AppData\Roaming\Microsoft\Plantillas\Membrete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2020</Template>
  <TotalTime>89</TotalTime>
  <Pages>1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Alejandra Romero</cp:lastModifiedBy>
  <cp:revision>8</cp:revision>
  <cp:lastPrinted>2024-03-26T14:17:00Z</cp:lastPrinted>
  <dcterms:created xsi:type="dcterms:W3CDTF">2021-04-28T14:28:00Z</dcterms:created>
  <dcterms:modified xsi:type="dcterms:W3CDTF">2024-08-08T13:32:00Z</dcterms:modified>
</cp:coreProperties>
</file>